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FB9EF" w14:textId="77777777" w:rsidR="00A91BF6" w:rsidRDefault="00A91BF6" w:rsidP="00A91BF6">
      <w:pPr>
        <w:pStyle w:val="TableTitle"/>
        <w:jc w:val="center"/>
        <w:rPr>
          <w:b/>
        </w:rPr>
      </w:pPr>
    </w:p>
    <w:p w14:paraId="08085271" w14:textId="77777777" w:rsidR="00C73BF7" w:rsidRPr="00A91BF6" w:rsidRDefault="00C73BF7" w:rsidP="00C73BF7">
      <w:pPr>
        <w:pStyle w:val="TableTitle"/>
        <w:jc w:val="center"/>
        <w:rPr>
          <w:b/>
        </w:rPr>
      </w:pPr>
      <w:r>
        <w:rPr>
          <w:b/>
        </w:rPr>
        <w:t>Participant Class Prediction</w:t>
      </w:r>
    </w:p>
    <w:p w14:paraId="6C46AD6F" w14:textId="2AD829F2" w:rsidR="00A473BD" w:rsidRDefault="00A473BD" w:rsidP="00247D7A"/>
    <w:p w14:paraId="7F87B99C" w14:textId="51B87FBC" w:rsidR="00A91BF6" w:rsidRDefault="00ED4533" w:rsidP="00A91BF6">
      <w:pPr>
        <w:pStyle w:val="TableTitle"/>
        <w:rPr>
          <w:i/>
          <w:iCs/>
        </w:rPr>
      </w:pPr>
      <w:bookmarkStart w:id="0" w:name="_Hlk65663007"/>
      <w:r>
        <w:t xml:space="preserve">Table </w:t>
      </w:r>
      <w:r w:rsidR="00B874BA">
        <w:t>3.</w:t>
      </w:r>
      <w:r>
        <w:t xml:space="preserve"> </w:t>
      </w:r>
      <w:r w:rsidR="00C73BF7" w:rsidRPr="00247D7A">
        <w:rPr>
          <w:i/>
          <w:iCs/>
        </w:rPr>
        <w:t xml:space="preserve">Participant class predictions for a four-class latent structure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671"/>
        <w:gridCol w:w="1671"/>
        <w:gridCol w:w="1671"/>
        <w:gridCol w:w="1671"/>
        <w:gridCol w:w="1672"/>
      </w:tblGrid>
      <w:tr w:rsidR="00247D7A" w14:paraId="40429D3E" w14:textId="77777777" w:rsidTr="00247D7A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DD3BFFA" w14:textId="77777777" w:rsidR="00247D7A" w:rsidRPr="00247D7A" w:rsidRDefault="00247D7A" w:rsidP="009904D6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F78CF03" w14:textId="7EEA3BEF" w:rsidR="00247D7A" w:rsidRPr="00247D7A" w:rsidRDefault="00247D7A" w:rsidP="009904D6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8AA5CDC" w14:textId="7B0A2EA4" w:rsidR="00247D7A" w:rsidRPr="00247D7A" w:rsidRDefault="00247D7A" w:rsidP="009904D6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3AB95BA8" w14:textId="50AC3C4B" w:rsidR="00247D7A" w:rsidRPr="00247D7A" w:rsidRDefault="00247D7A" w:rsidP="009904D6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3FE200F" w14:textId="7A91E6AE" w:rsidR="00247D7A" w:rsidRPr="00247D7A" w:rsidRDefault="00247D7A" w:rsidP="009904D6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7720CC18" w14:textId="4A4B8E75" w:rsidR="00247D7A" w:rsidRPr="00247D7A" w:rsidRDefault="00247D7A" w:rsidP="009904D6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</w:tr>
      <w:tr w:rsidR="00247D7A" w14:paraId="096FE166" w14:textId="77777777" w:rsidTr="00C51340">
        <w:tc>
          <w:tcPr>
            <w:tcW w:w="704" w:type="dxa"/>
            <w:tcBorders>
              <w:top w:val="single" w:sz="4" w:space="0" w:color="auto"/>
            </w:tcBorders>
          </w:tcPr>
          <w:p w14:paraId="56973C59" w14:textId="2CF8E734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[1]</w:t>
            </w:r>
          </w:p>
        </w:tc>
        <w:tc>
          <w:tcPr>
            <w:tcW w:w="8356" w:type="dxa"/>
            <w:gridSpan w:val="5"/>
            <w:vMerge w:val="restart"/>
            <w:tcBorders>
              <w:top w:val="single" w:sz="4" w:space="0" w:color="auto"/>
            </w:tcBorders>
          </w:tcPr>
          <w:p w14:paraId="2E87228B" w14:textId="165FACFB" w:rsidR="00247D7A" w:rsidRPr="00E3768F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  <w:p w14:paraId="1144F7EE" w14:textId="2780FA63" w:rsidR="00247D7A" w:rsidRPr="00E3768F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9904D6">
              <w:rPr>
                <w:sz w:val="20"/>
                <w:szCs w:val="20"/>
              </w:rPr>
              <w:t xml:space="preserve">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9904D6">
              <w:rPr>
                <w:sz w:val="20"/>
                <w:szCs w:val="20"/>
              </w:rPr>
              <w:t xml:space="preserve">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  <w:p w14:paraId="1DE8193D" w14:textId="2A262DA1" w:rsidR="00247D7A" w:rsidRPr="00E3768F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9904D6">
              <w:rPr>
                <w:sz w:val="20"/>
                <w:szCs w:val="20"/>
              </w:rPr>
              <w:t xml:space="preserve">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="009904D6">
              <w:rPr>
                <w:sz w:val="20"/>
                <w:szCs w:val="20"/>
              </w:rPr>
              <w:t xml:space="preserve">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9904D6">
              <w:rPr>
                <w:sz w:val="20"/>
                <w:szCs w:val="20"/>
              </w:rPr>
              <w:t xml:space="preserve">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</w:p>
          <w:p w14:paraId="6C1D0057" w14:textId="568F148F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2 1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2FA2F8E0" w14:textId="7FE53743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9904D6">
              <w:rPr>
                <w:sz w:val="20"/>
                <w:szCs w:val="20"/>
              </w:rPr>
              <w:t xml:space="preserve">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9904D6">
              <w:rPr>
                <w:sz w:val="20"/>
                <w:szCs w:val="20"/>
              </w:rPr>
              <w:t xml:space="preserve">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9904D6">
              <w:rPr>
                <w:sz w:val="20"/>
                <w:szCs w:val="20"/>
              </w:rPr>
              <w:t xml:space="preserve">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1A32792D" w14:textId="5CB5FA69" w:rsidR="00247D7A" w:rsidRPr="00E3768F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</w:p>
          <w:p w14:paraId="1D5F77FC" w14:textId="2AEE278B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728AC0B5" w14:textId="495DCB55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500FC881" w14:textId="5195E8FD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088BD44F" w14:textId="4C98B2CA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775C8D33" w14:textId="12D4CF5D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34A1C7B4" w14:textId="3AEFD81A" w:rsidR="00247D7A" w:rsidRPr="00E3768F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2 2 2</w:t>
            </w:r>
          </w:p>
          <w:p w14:paraId="3D7706B4" w14:textId="66458543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1A48F7B7" w14:textId="0145E223" w:rsidR="00247D7A" w:rsidRDefault="00247D7A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122DFDD7" w14:textId="11EAF2C1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</w:t>
            </w:r>
            <w:r w:rsidR="00990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</w:t>
            </w:r>
            <w:r w:rsidR="00990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</w:tr>
      <w:tr w:rsidR="00247D7A" w14:paraId="71494E2F" w14:textId="77777777" w:rsidTr="00C51340">
        <w:tc>
          <w:tcPr>
            <w:tcW w:w="704" w:type="dxa"/>
          </w:tcPr>
          <w:p w14:paraId="785A4BC7" w14:textId="4D0317A0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[51]</w:t>
            </w:r>
          </w:p>
        </w:tc>
        <w:tc>
          <w:tcPr>
            <w:tcW w:w="8356" w:type="dxa"/>
            <w:gridSpan w:val="5"/>
            <w:vMerge/>
          </w:tcPr>
          <w:p w14:paraId="60E94D5A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1B5E1445" w14:textId="77777777" w:rsidTr="00C51340">
        <w:tc>
          <w:tcPr>
            <w:tcW w:w="704" w:type="dxa"/>
          </w:tcPr>
          <w:p w14:paraId="0403B7E5" w14:textId="31C99AA9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[101]</w:t>
            </w:r>
          </w:p>
        </w:tc>
        <w:tc>
          <w:tcPr>
            <w:tcW w:w="8356" w:type="dxa"/>
            <w:gridSpan w:val="5"/>
            <w:vMerge/>
          </w:tcPr>
          <w:p w14:paraId="63219BAC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70FB6AAE" w14:textId="77777777" w:rsidTr="00C51340">
        <w:tc>
          <w:tcPr>
            <w:tcW w:w="704" w:type="dxa"/>
          </w:tcPr>
          <w:p w14:paraId="2426B3B0" w14:textId="1D05433D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[151]</w:t>
            </w:r>
          </w:p>
        </w:tc>
        <w:tc>
          <w:tcPr>
            <w:tcW w:w="8356" w:type="dxa"/>
            <w:gridSpan w:val="5"/>
            <w:vMerge/>
          </w:tcPr>
          <w:p w14:paraId="47039F19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346BA40C" w14:textId="77777777" w:rsidTr="00C51340">
        <w:tc>
          <w:tcPr>
            <w:tcW w:w="704" w:type="dxa"/>
          </w:tcPr>
          <w:p w14:paraId="307AF934" w14:textId="2D4A23F2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[201]</w:t>
            </w:r>
          </w:p>
        </w:tc>
        <w:tc>
          <w:tcPr>
            <w:tcW w:w="8356" w:type="dxa"/>
            <w:gridSpan w:val="5"/>
            <w:vMerge/>
          </w:tcPr>
          <w:p w14:paraId="64DAAEAA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79FED742" w14:textId="77777777" w:rsidTr="00C51340">
        <w:tc>
          <w:tcPr>
            <w:tcW w:w="704" w:type="dxa"/>
          </w:tcPr>
          <w:p w14:paraId="011C0B2B" w14:textId="6A08A646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[251]</w:t>
            </w:r>
          </w:p>
        </w:tc>
        <w:tc>
          <w:tcPr>
            <w:tcW w:w="8356" w:type="dxa"/>
            <w:gridSpan w:val="5"/>
            <w:vMerge/>
          </w:tcPr>
          <w:p w14:paraId="3647C289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4A1027BD" w14:textId="77777777" w:rsidTr="00C51340">
        <w:tc>
          <w:tcPr>
            <w:tcW w:w="704" w:type="dxa"/>
          </w:tcPr>
          <w:p w14:paraId="409508D8" w14:textId="1E13871D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[301]</w:t>
            </w:r>
          </w:p>
        </w:tc>
        <w:tc>
          <w:tcPr>
            <w:tcW w:w="8356" w:type="dxa"/>
            <w:gridSpan w:val="5"/>
            <w:vMerge/>
          </w:tcPr>
          <w:p w14:paraId="2D7DB186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16FE865C" w14:textId="77777777" w:rsidTr="00C51340">
        <w:tc>
          <w:tcPr>
            <w:tcW w:w="704" w:type="dxa"/>
          </w:tcPr>
          <w:p w14:paraId="68D15121" w14:textId="1C77F467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[351]</w:t>
            </w:r>
          </w:p>
        </w:tc>
        <w:tc>
          <w:tcPr>
            <w:tcW w:w="8356" w:type="dxa"/>
            <w:gridSpan w:val="5"/>
            <w:vMerge/>
          </w:tcPr>
          <w:p w14:paraId="1277BF9C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7202CCE9" w14:textId="77777777" w:rsidTr="00C51340">
        <w:tc>
          <w:tcPr>
            <w:tcW w:w="704" w:type="dxa"/>
          </w:tcPr>
          <w:p w14:paraId="3D754439" w14:textId="7DA1F00E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[401]</w:t>
            </w:r>
          </w:p>
        </w:tc>
        <w:tc>
          <w:tcPr>
            <w:tcW w:w="8356" w:type="dxa"/>
            <w:gridSpan w:val="5"/>
            <w:vMerge/>
          </w:tcPr>
          <w:p w14:paraId="73ADEA4F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67EB0816" w14:textId="77777777" w:rsidTr="00C51340">
        <w:tc>
          <w:tcPr>
            <w:tcW w:w="704" w:type="dxa"/>
          </w:tcPr>
          <w:p w14:paraId="707BFC5B" w14:textId="0288AA67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[451]</w:t>
            </w:r>
          </w:p>
        </w:tc>
        <w:tc>
          <w:tcPr>
            <w:tcW w:w="8356" w:type="dxa"/>
            <w:gridSpan w:val="5"/>
            <w:vMerge/>
          </w:tcPr>
          <w:p w14:paraId="47B43892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2BBAE403" w14:textId="77777777" w:rsidTr="00C51340">
        <w:tc>
          <w:tcPr>
            <w:tcW w:w="704" w:type="dxa"/>
          </w:tcPr>
          <w:p w14:paraId="3EA22609" w14:textId="7CB65850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[501]</w:t>
            </w:r>
          </w:p>
        </w:tc>
        <w:tc>
          <w:tcPr>
            <w:tcW w:w="8356" w:type="dxa"/>
            <w:gridSpan w:val="5"/>
            <w:vMerge/>
          </w:tcPr>
          <w:p w14:paraId="305799FA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0F4B4EF7" w14:textId="77777777" w:rsidTr="00C51340">
        <w:tc>
          <w:tcPr>
            <w:tcW w:w="704" w:type="dxa"/>
          </w:tcPr>
          <w:p w14:paraId="3BCA18EA" w14:textId="7BBEAD06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[551]</w:t>
            </w:r>
          </w:p>
        </w:tc>
        <w:tc>
          <w:tcPr>
            <w:tcW w:w="8356" w:type="dxa"/>
            <w:gridSpan w:val="5"/>
            <w:vMerge/>
          </w:tcPr>
          <w:p w14:paraId="34B1425A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67E81C71" w14:textId="77777777" w:rsidTr="00C51340">
        <w:tc>
          <w:tcPr>
            <w:tcW w:w="704" w:type="dxa"/>
          </w:tcPr>
          <w:p w14:paraId="57210C28" w14:textId="49553C04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[601]</w:t>
            </w:r>
          </w:p>
        </w:tc>
        <w:tc>
          <w:tcPr>
            <w:tcW w:w="8356" w:type="dxa"/>
            <w:gridSpan w:val="5"/>
            <w:vMerge/>
          </w:tcPr>
          <w:p w14:paraId="46167DE2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7BFE7887" w14:textId="77777777" w:rsidTr="00C51340">
        <w:tc>
          <w:tcPr>
            <w:tcW w:w="704" w:type="dxa"/>
          </w:tcPr>
          <w:p w14:paraId="4E9816FB" w14:textId="163CF298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[651]</w:t>
            </w:r>
          </w:p>
        </w:tc>
        <w:tc>
          <w:tcPr>
            <w:tcW w:w="8356" w:type="dxa"/>
            <w:gridSpan w:val="5"/>
            <w:vMerge/>
          </w:tcPr>
          <w:p w14:paraId="3C9A06AA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247D7A" w14:paraId="31ED648A" w14:textId="77777777" w:rsidTr="00C51340">
        <w:tc>
          <w:tcPr>
            <w:tcW w:w="704" w:type="dxa"/>
          </w:tcPr>
          <w:p w14:paraId="6C62CBE6" w14:textId="420D2205" w:rsidR="00247D7A" w:rsidRPr="00247D7A" w:rsidRDefault="00247D7A" w:rsidP="009904D6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[701]</w:t>
            </w:r>
          </w:p>
        </w:tc>
        <w:tc>
          <w:tcPr>
            <w:tcW w:w="8356" w:type="dxa"/>
            <w:gridSpan w:val="5"/>
            <w:vMerge/>
          </w:tcPr>
          <w:p w14:paraId="2E955512" w14:textId="77777777" w:rsidR="00247D7A" w:rsidRPr="00247D7A" w:rsidRDefault="00247D7A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12CE4064" w14:textId="2F129BC0" w:rsidR="001F5BE6" w:rsidRPr="00247D7A" w:rsidRDefault="00247D7A" w:rsidP="00247D7A">
      <w:pPr>
        <w:pStyle w:val="TableFooter"/>
        <w:rPr>
          <w:i w:val="0"/>
          <w:iCs/>
          <w:sz w:val="20"/>
          <w:szCs w:val="20"/>
        </w:rPr>
      </w:pPr>
      <w:bookmarkStart w:id="1" w:name="_Hlk65663018"/>
      <w:r w:rsidRPr="00247D7A">
        <w:rPr>
          <w:sz w:val="20"/>
          <w:szCs w:val="20"/>
        </w:rPr>
        <w:t xml:space="preserve">Note: </w:t>
      </w:r>
      <w:r w:rsidR="00A91BF6" w:rsidRPr="00247D7A">
        <w:rPr>
          <w:i w:val="0"/>
          <w:iCs/>
          <w:sz w:val="20"/>
          <w:szCs w:val="20"/>
        </w:rPr>
        <w:t>An</w:t>
      </w:r>
      <w:r w:rsidR="00C73BF7" w:rsidRPr="00247D7A">
        <w:rPr>
          <w:i w:val="0"/>
          <w:iCs/>
          <w:sz w:val="20"/>
          <w:szCs w:val="20"/>
        </w:rPr>
        <w:t>alysis of participant classification in a four-class latent structure model using $M4$predclass in R</w:t>
      </w:r>
      <w:bookmarkEnd w:id="0"/>
      <w:r w:rsidR="00A91BF6" w:rsidRPr="00247D7A">
        <w:rPr>
          <w:i w:val="0"/>
          <w:iCs/>
          <w:sz w:val="20"/>
          <w:szCs w:val="20"/>
        </w:rPr>
        <w:t xml:space="preserve"> </w:t>
      </w:r>
      <w:bookmarkEnd w:id="1"/>
    </w:p>
    <w:p w14:paraId="5CB3246C" w14:textId="0149BCFE" w:rsidR="001F5BE6" w:rsidRDefault="001F5BE6" w:rsidP="00C73BF7">
      <w:pPr>
        <w:ind w:firstLine="0"/>
        <w:rPr>
          <w:b/>
        </w:rPr>
      </w:pPr>
    </w:p>
    <w:p w14:paraId="04E41D04" w14:textId="3E39D388" w:rsidR="009904D6" w:rsidRDefault="009904D6" w:rsidP="00C73BF7">
      <w:pPr>
        <w:ind w:firstLine="0"/>
        <w:rPr>
          <w:b/>
        </w:rPr>
      </w:pPr>
    </w:p>
    <w:p w14:paraId="4B74ECC5" w14:textId="5FAC0C6B" w:rsidR="009904D6" w:rsidRDefault="009904D6" w:rsidP="00C73BF7">
      <w:pPr>
        <w:ind w:firstLine="0"/>
        <w:rPr>
          <w:b/>
        </w:rPr>
      </w:pPr>
    </w:p>
    <w:p w14:paraId="66655051" w14:textId="57C71F65" w:rsidR="009904D6" w:rsidRDefault="009904D6" w:rsidP="00C73BF7">
      <w:pPr>
        <w:ind w:firstLine="0"/>
        <w:rPr>
          <w:b/>
        </w:rPr>
      </w:pPr>
    </w:p>
    <w:p w14:paraId="0D0C5C15" w14:textId="2E3544CE" w:rsidR="009904D6" w:rsidRDefault="009904D6" w:rsidP="00C73BF7">
      <w:pPr>
        <w:ind w:firstLine="0"/>
        <w:rPr>
          <w:b/>
        </w:rPr>
      </w:pPr>
    </w:p>
    <w:p w14:paraId="4C9D6EFF" w14:textId="4EB81683" w:rsidR="009904D6" w:rsidRDefault="009904D6" w:rsidP="00C73BF7">
      <w:pPr>
        <w:ind w:firstLine="0"/>
        <w:rPr>
          <w:b/>
        </w:rPr>
      </w:pPr>
    </w:p>
    <w:p w14:paraId="07446C52" w14:textId="66FC3943" w:rsidR="009904D6" w:rsidRDefault="009904D6" w:rsidP="00C73BF7">
      <w:pPr>
        <w:ind w:firstLine="0"/>
        <w:rPr>
          <w:b/>
        </w:rPr>
      </w:pPr>
    </w:p>
    <w:p w14:paraId="752DB75F" w14:textId="75E0B743" w:rsidR="009904D6" w:rsidRDefault="009904D6" w:rsidP="00C73BF7">
      <w:pPr>
        <w:ind w:firstLine="0"/>
        <w:rPr>
          <w:b/>
        </w:rPr>
      </w:pPr>
    </w:p>
    <w:p w14:paraId="48E37A01" w14:textId="59CC4B28" w:rsidR="009904D6" w:rsidRDefault="009904D6" w:rsidP="00C73BF7">
      <w:pPr>
        <w:ind w:firstLine="0"/>
        <w:rPr>
          <w:b/>
        </w:rPr>
      </w:pPr>
    </w:p>
    <w:p w14:paraId="0D6C32B9" w14:textId="77777777" w:rsidR="009904D6" w:rsidRDefault="009904D6" w:rsidP="00C73BF7">
      <w:pPr>
        <w:ind w:firstLine="0"/>
        <w:rPr>
          <w:b/>
        </w:rPr>
      </w:pPr>
    </w:p>
    <w:p w14:paraId="0D09C509" w14:textId="3714C13F" w:rsidR="009904D6" w:rsidRDefault="00ED4533" w:rsidP="00C73BF7">
      <w:pPr>
        <w:pStyle w:val="TableTitle"/>
        <w:rPr>
          <w:i/>
          <w:iCs/>
        </w:rPr>
      </w:pPr>
      <w:r>
        <w:t xml:space="preserve">Table </w:t>
      </w:r>
      <w:r w:rsidR="00B874BA">
        <w:t>4</w:t>
      </w:r>
      <w:r>
        <w:t>.</w:t>
      </w:r>
      <w:r w:rsidRPr="00247D7A">
        <w:rPr>
          <w:i/>
          <w:iCs/>
        </w:rPr>
        <w:t xml:space="preserve"> </w:t>
      </w:r>
      <w:r w:rsidR="00C73BF7" w:rsidRPr="00247D7A">
        <w:rPr>
          <w:i/>
          <w:iCs/>
        </w:rPr>
        <w:t xml:space="preserve">Participant class predictions for a </w:t>
      </w:r>
      <w:r w:rsidR="000C1546" w:rsidRPr="00247D7A">
        <w:rPr>
          <w:i/>
          <w:iCs/>
        </w:rPr>
        <w:t>six</w:t>
      </w:r>
      <w:r w:rsidR="00C73BF7" w:rsidRPr="00247D7A">
        <w:rPr>
          <w:i/>
          <w:iCs/>
        </w:rPr>
        <w:t>-class latent structure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671"/>
        <w:gridCol w:w="1671"/>
        <w:gridCol w:w="1671"/>
        <w:gridCol w:w="1671"/>
        <w:gridCol w:w="1672"/>
      </w:tblGrid>
      <w:tr w:rsidR="009904D6" w14:paraId="08F26900" w14:textId="77777777" w:rsidTr="00534F49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AD89A4C" w14:textId="77777777" w:rsidR="009904D6" w:rsidRPr="00247D7A" w:rsidRDefault="009904D6" w:rsidP="00534F49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2A44001" w14:textId="77777777" w:rsidR="009904D6" w:rsidRPr="00247D7A" w:rsidRDefault="009904D6" w:rsidP="00534F49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223863DF" w14:textId="77777777" w:rsidR="009904D6" w:rsidRPr="00247D7A" w:rsidRDefault="009904D6" w:rsidP="00534F49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685C1F13" w14:textId="77777777" w:rsidR="009904D6" w:rsidRPr="00247D7A" w:rsidRDefault="009904D6" w:rsidP="00534F49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31211D88" w14:textId="77777777" w:rsidR="009904D6" w:rsidRPr="00247D7A" w:rsidRDefault="009904D6" w:rsidP="00534F49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5E76A706" w14:textId="77777777" w:rsidR="009904D6" w:rsidRPr="00247D7A" w:rsidRDefault="009904D6" w:rsidP="00534F49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</w:tr>
      <w:tr w:rsidR="009904D6" w14:paraId="6CCAADB9" w14:textId="77777777" w:rsidTr="00534F49">
        <w:tc>
          <w:tcPr>
            <w:tcW w:w="704" w:type="dxa"/>
            <w:tcBorders>
              <w:top w:val="single" w:sz="4" w:space="0" w:color="auto"/>
            </w:tcBorders>
          </w:tcPr>
          <w:p w14:paraId="56B2D3FB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[1]</w:t>
            </w:r>
          </w:p>
        </w:tc>
        <w:tc>
          <w:tcPr>
            <w:tcW w:w="8356" w:type="dxa"/>
            <w:gridSpan w:val="5"/>
            <w:vMerge w:val="restart"/>
            <w:tcBorders>
              <w:top w:val="single" w:sz="4" w:space="0" w:color="auto"/>
            </w:tcBorders>
          </w:tcPr>
          <w:p w14:paraId="0EE75FD0" w14:textId="1290B65B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1 1 2 2 1 6 2 2 2 6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1 1 1 1 1 4 2 4 1 1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4 2 2 1 5 2 1 2 1 1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5 1 1 1 4 1 1 5 4 4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1 1 2 1 2 2 1 1 1 1 </w:t>
            </w:r>
          </w:p>
          <w:p w14:paraId="5D5374B2" w14:textId="179774DC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1 2 1 2 1 1 5 4 2 1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1 1 1 4 2 1 6 1 4 2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1 2 6 1 2 1 1 1 1 6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1 1 2 1 2 1 1 1 2 2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1 1 1 1 1 1 2 1 2 1 </w:t>
            </w:r>
          </w:p>
          <w:p w14:paraId="65B0AB1A" w14:textId="1F7455F5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1 5 1 1 2 1 1 2 2 1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2 1 2 2 4 2 1 2 1 4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1 1 1 1 1 2 4 2 1 2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1 1 2 1 2 1 4 4 2 1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1 1 1 4 2 1 1 1 1 1 </w:t>
            </w:r>
          </w:p>
          <w:p w14:paraId="45A0E780" w14:textId="0A1C2657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1 1 5 5 1 1 1 2 2 1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2 1 1 1 1 2 1 2 5 2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1 2 1 1 2 6 1 3 1 2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1 3 1 4 2 2 2 1 2 1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1 1 1 4 1 2 2 2 1 1 </w:t>
            </w:r>
          </w:p>
          <w:p w14:paraId="48DDF849" w14:textId="05866EC7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1 1 1 1 2 2 1 1 5 3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1 4 1 1 1 2 6 4 1 1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4 2 4 1 2 1 3 6 1 1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4 1 4 1 1 1 1 1 1 1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5 1 1 4 1 2 1 1 2 1 </w:t>
            </w:r>
          </w:p>
          <w:p w14:paraId="068AD9BF" w14:textId="44BCD8F7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1 1 1 1 1 1 1 5 1 2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1 1 4 1 1 1 2 2 4 2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1 5 4 1 1 2 2 1 1 1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1 1 2 2 2 1 2 2 2 1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1 1 1 1 1 1 1 1 1 1 </w:t>
            </w:r>
          </w:p>
          <w:p w14:paraId="17D023F8" w14:textId="380A5C94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2 1 2 1 1 1 2 1 1 4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1 1 1 1 4 1 1 2 2 1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4 1 2 2 2 5 5 6 1 4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2 2 1 1 2 1 1 2 1 1 </w:t>
            </w:r>
          </w:p>
          <w:p w14:paraId="2700A1AF" w14:textId="0233ABB9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6 1 1 1 6 4 1 2 3 4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1 1 1 2 1 2 2 1 4 1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1 1 1 1 1 1 1 1 2 6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3 2 1 2 1 2 2 1 1 2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2 2 1 2 1 2 1 2 2 1 </w:t>
            </w:r>
          </w:p>
          <w:p w14:paraId="5E478014" w14:textId="721D730C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2 1 5 2 3 1 1 1 1 1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1 5 1 1 1 3 1 2 5 6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2 1 1 1 1 1 5 1 2 2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5 2 1 1 4 1 1 2 1 2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1 2 1 1 1 4 2 3 1 1 </w:t>
            </w:r>
          </w:p>
          <w:p w14:paraId="7809605F" w14:textId="042449C3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1 1 4 2 1 1 1 1 2 1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1 1 1 1 2 4 1 1 1 1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6 2 2 2 1 2 2 2 1 1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1 1 1 1 1 4 2 1 5 4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4 1 2 2 1 1 1 2 4 4 </w:t>
            </w:r>
          </w:p>
          <w:p w14:paraId="1AC305F0" w14:textId="7A3461B6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6 6 6 6 6 6 6 4 4 4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5 6 4 4 4 4 4 4 4 4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4 4 4 4 4 4 4 4 2 4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2 4 4 3 2 4 2 2 3 2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2 4 2 2 4 4 3 4 3 2 </w:t>
            </w:r>
          </w:p>
          <w:p w14:paraId="46C7918B" w14:textId="6935A0E2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4 4 4 2 4 3 4 4 3 2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3 5 3 3 2 2 2 2 2 2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2 2 3 2 3 2 4 2 2 2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3 4 2 2 2 2 2 2 2 4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4 2 2 3 2 2 4 2 2 2 </w:t>
            </w:r>
          </w:p>
          <w:p w14:paraId="712754AA" w14:textId="34AE060B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2 2 2 2 2 2 3 2 2 2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2 2 2 3 2 2 2 2 2 3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</w:p>
          <w:p w14:paraId="0CE7EF6D" w14:textId="2BE3C46D" w:rsidR="009904D6" w:rsidRPr="009904D6" w:rsidRDefault="009904D6" w:rsidP="009904D6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2 2 3 2 2 4 2 2 2 2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2 1 2 1 1 1 1 2 1 2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2 2 2 2 2 1 2 1 2 2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1 1 1 1 1 1 2 1 1 1 </w:t>
            </w:r>
          </w:p>
          <w:p w14:paraId="20E78449" w14:textId="4276B98E" w:rsidR="009904D6" w:rsidRPr="00247D7A" w:rsidRDefault="009904D6" w:rsidP="009904D6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1 1 2 1 1 1 2 1 2 2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2 2 1 1 1 1 1 1 1 1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>1 1 1 1 1 1</w:t>
            </w:r>
          </w:p>
        </w:tc>
      </w:tr>
      <w:tr w:rsidR="009904D6" w14:paraId="34814662" w14:textId="77777777" w:rsidTr="00534F49">
        <w:tc>
          <w:tcPr>
            <w:tcW w:w="704" w:type="dxa"/>
          </w:tcPr>
          <w:p w14:paraId="36777DCE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[51]</w:t>
            </w:r>
          </w:p>
        </w:tc>
        <w:tc>
          <w:tcPr>
            <w:tcW w:w="8356" w:type="dxa"/>
            <w:gridSpan w:val="5"/>
            <w:vMerge/>
          </w:tcPr>
          <w:p w14:paraId="21221B62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0017BCF2" w14:textId="77777777" w:rsidTr="00534F49">
        <w:tc>
          <w:tcPr>
            <w:tcW w:w="704" w:type="dxa"/>
          </w:tcPr>
          <w:p w14:paraId="5E75F7E3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[101]</w:t>
            </w:r>
          </w:p>
        </w:tc>
        <w:tc>
          <w:tcPr>
            <w:tcW w:w="8356" w:type="dxa"/>
            <w:gridSpan w:val="5"/>
            <w:vMerge/>
          </w:tcPr>
          <w:p w14:paraId="6EB3BAF2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72C30D95" w14:textId="77777777" w:rsidTr="00534F49">
        <w:tc>
          <w:tcPr>
            <w:tcW w:w="704" w:type="dxa"/>
          </w:tcPr>
          <w:p w14:paraId="29B83A1A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[151]</w:t>
            </w:r>
          </w:p>
        </w:tc>
        <w:tc>
          <w:tcPr>
            <w:tcW w:w="8356" w:type="dxa"/>
            <w:gridSpan w:val="5"/>
            <w:vMerge/>
          </w:tcPr>
          <w:p w14:paraId="1B99B50A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472624D4" w14:textId="77777777" w:rsidTr="00534F49">
        <w:tc>
          <w:tcPr>
            <w:tcW w:w="704" w:type="dxa"/>
          </w:tcPr>
          <w:p w14:paraId="3FECFBE0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[201]</w:t>
            </w:r>
          </w:p>
        </w:tc>
        <w:tc>
          <w:tcPr>
            <w:tcW w:w="8356" w:type="dxa"/>
            <w:gridSpan w:val="5"/>
            <w:vMerge/>
          </w:tcPr>
          <w:p w14:paraId="018785D6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70484E72" w14:textId="77777777" w:rsidTr="00534F49">
        <w:tc>
          <w:tcPr>
            <w:tcW w:w="704" w:type="dxa"/>
          </w:tcPr>
          <w:p w14:paraId="1D5FBACD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[251]</w:t>
            </w:r>
          </w:p>
        </w:tc>
        <w:tc>
          <w:tcPr>
            <w:tcW w:w="8356" w:type="dxa"/>
            <w:gridSpan w:val="5"/>
            <w:vMerge/>
          </w:tcPr>
          <w:p w14:paraId="7C8E0AFC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72A2A928" w14:textId="77777777" w:rsidTr="00534F49">
        <w:tc>
          <w:tcPr>
            <w:tcW w:w="704" w:type="dxa"/>
          </w:tcPr>
          <w:p w14:paraId="20F650A5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[301]</w:t>
            </w:r>
          </w:p>
        </w:tc>
        <w:tc>
          <w:tcPr>
            <w:tcW w:w="8356" w:type="dxa"/>
            <w:gridSpan w:val="5"/>
            <w:vMerge/>
          </w:tcPr>
          <w:p w14:paraId="24808CB4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52BF3F33" w14:textId="77777777" w:rsidTr="00534F49">
        <w:tc>
          <w:tcPr>
            <w:tcW w:w="704" w:type="dxa"/>
          </w:tcPr>
          <w:p w14:paraId="65406694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[351]</w:t>
            </w:r>
          </w:p>
        </w:tc>
        <w:tc>
          <w:tcPr>
            <w:tcW w:w="8356" w:type="dxa"/>
            <w:gridSpan w:val="5"/>
            <w:vMerge/>
          </w:tcPr>
          <w:p w14:paraId="72AC3020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2ECD1FDE" w14:textId="77777777" w:rsidTr="00534F49">
        <w:tc>
          <w:tcPr>
            <w:tcW w:w="704" w:type="dxa"/>
          </w:tcPr>
          <w:p w14:paraId="0DE85FDF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[401]</w:t>
            </w:r>
          </w:p>
        </w:tc>
        <w:tc>
          <w:tcPr>
            <w:tcW w:w="8356" w:type="dxa"/>
            <w:gridSpan w:val="5"/>
            <w:vMerge/>
          </w:tcPr>
          <w:p w14:paraId="26B2A769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48E5E6E6" w14:textId="77777777" w:rsidTr="00534F49">
        <w:tc>
          <w:tcPr>
            <w:tcW w:w="704" w:type="dxa"/>
          </w:tcPr>
          <w:p w14:paraId="0E4C4E62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[451]</w:t>
            </w:r>
          </w:p>
        </w:tc>
        <w:tc>
          <w:tcPr>
            <w:tcW w:w="8356" w:type="dxa"/>
            <w:gridSpan w:val="5"/>
            <w:vMerge/>
          </w:tcPr>
          <w:p w14:paraId="2067CB10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13C35C97" w14:textId="77777777" w:rsidTr="00534F49">
        <w:tc>
          <w:tcPr>
            <w:tcW w:w="704" w:type="dxa"/>
          </w:tcPr>
          <w:p w14:paraId="36D7E756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[501]</w:t>
            </w:r>
          </w:p>
        </w:tc>
        <w:tc>
          <w:tcPr>
            <w:tcW w:w="8356" w:type="dxa"/>
            <w:gridSpan w:val="5"/>
            <w:vMerge/>
          </w:tcPr>
          <w:p w14:paraId="13D2A9A8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2141A598" w14:textId="77777777" w:rsidTr="00534F49">
        <w:tc>
          <w:tcPr>
            <w:tcW w:w="704" w:type="dxa"/>
          </w:tcPr>
          <w:p w14:paraId="48C3B611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[551]</w:t>
            </w:r>
          </w:p>
        </w:tc>
        <w:tc>
          <w:tcPr>
            <w:tcW w:w="8356" w:type="dxa"/>
            <w:gridSpan w:val="5"/>
            <w:vMerge/>
          </w:tcPr>
          <w:p w14:paraId="172C8045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0BDFA1AB" w14:textId="77777777" w:rsidTr="00534F49">
        <w:tc>
          <w:tcPr>
            <w:tcW w:w="704" w:type="dxa"/>
          </w:tcPr>
          <w:p w14:paraId="6E7A797B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[601]</w:t>
            </w:r>
          </w:p>
        </w:tc>
        <w:tc>
          <w:tcPr>
            <w:tcW w:w="8356" w:type="dxa"/>
            <w:gridSpan w:val="5"/>
            <w:vMerge/>
          </w:tcPr>
          <w:p w14:paraId="6B93458A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6F2381DF" w14:textId="77777777" w:rsidTr="00534F49">
        <w:tc>
          <w:tcPr>
            <w:tcW w:w="704" w:type="dxa"/>
          </w:tcPr>
          <w:p w14:paraId="1D49CB34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[651]</w:t>
            </w:r>
          </w:p>
        </w:tc>
        <w:tc>
          <w:tcPr>
            <w:tcW w:w="8356" w:type="dxa"/>
            <w:gridSpan w:val="5"/>
            <w:vMerge/>
          </w:tcPr>
          <w:p w14:paraId="33055891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9904D6" w14:paraId="741D9D62" w14:textId="77777777" w:rsidTr="00534F49">
        <w:tc>
          <w:tcPr>
            <w:tcW w:w="704" w:type="dxa"/>
          </w:tcPr>
          <w:p w14:paraId="403A47FD" w14:textId="77777777" w:rsidR="009904D6" w:rsidRPr="00247D7A" w:rsidRDefault="009904D6" w:rsidP="00534F49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[701]</w:t>
            </w:r>
          </w:p>
        </w:tc>
        <w:tc>
          <w:tcPr>
            <w:tcW w:w="8356" w:type="dxa"/>
            <w:gridSpan w:val="5"/>
            <w:vMerge/>
          </w:tcPr>
          <w:p w14:paraId="16E8980B" w14:textId="77777777" w:rsidR="009904D6" w:rsidRPr="00247D7A" w:rsidRDefault="009904D6" w:rsidP="00534F49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2F2BAC11" w14:textId="7DE978EB" w:rsidR="009904D6" w:rsidRDefault="009904D6" w:rsidP="009904D6">
      <w:pPr>
        <w:pStyle w:val="TableFooter"/>
        <w:rPr>
          <w:i w:val="0"/>
          <w:iCs/>
          <w:sz w:val="20"/>
          <w:szCs w:val="20"/>
        </w:rPr>
      </w:pPr>
      <w:r w:rsidRPr="00247D7A">
        <w:rPr>
          <w:sz w:val="20"/>
          <w:szCs w:val="20"/>
        </w:rPr>
        <w:t xml:space="preserve">Note: </w:t>
      </w:r>
      <w:r w:rsidRPr="00247D7A">
        <w:rPr>
          <w:i w:val="0"/>
          <w:iCs/>
          <w:sz w:val="20"/>
          <w:szCs w:val="20"/>
        </w:rPr>
        <w:t xml:space="preserve">Analysis of participant classification in a four-class latent structure model using $M4$predclass in R </w:t>
      </w:r>
    </w:p>
    <w:p w14:paraId="00D0C8D6" w14:textId="2ED2CE88" w:rsidR="00CD3B33" w:rsidRDefault="00CD3B33" w:rsidP="009904D6">
      <w:pPr>
        <w:pStyle w:val="TableFooter"/>
        <w:rPr>
          <w:i w:val="0"/>
          <w:iCs/>
          <w:sz w:val="20"/>
          <w:szCs w:val="20"/>
        </w:rPr>
      </w:pPr>
    </w:p>
    <w:p w14:paraId="684A0089" w14:textId="51E59BD8" w:rsidR="00CD3B33" w:rsidRDefault="00CD3B33" w:rsidP="009904D6">
      <w:pPr>
        <w:pStyle w:val="TableFooter"/>
        <w:rPr>
          <w:i w:val="0"/>
          <w:iCs/>
          <w:sz w:val="20"/>
          <w:szCs w:val="20"/>
        </w:rPr>
      </w:pPr>
    </w:p>
    <w:p w14:paraId="70988F66" w14:textId="365E1772" w:rsidR="00CD3B33" w:rsidRDefault="00CD3B33" w:rsidP="009904D6">
      <w:pPr>
        <w:pStyle w:val="TableFooter"/>
        <w:rPr>
          <w:i w:val="0"/>
          <w:iCs/>
          <w:sz w:val="20"/>
          <w:szCs w:val="20"/>
        </w:rPr>
      </w:pPr>
    </w:p>
    <w:p w14:paraId="52B62E61" w14:textId="05CDCDD6" w:rsidR="00CD3B33" w:rsidRDefault="00CD3B33" w:rsidP="009904D6">
      <w:pPr>
        <w:pStyle w:val="TableFooter"/>
        <w:rPr>
          <w:i w:val="0"/>
          <w:iCs/>
          <w:sz w:val="20"/>
          <w:szCs w:val="20"/>
        </w:rPr>
      </w:pPr>
    </w:p>
    <w:p w14:paraId="44B760B8" w14:textId="77777777" w:rsidR="00CD3B33" w:rsidRDefault="00CD3B33" w:rsidP="00CD3B33"/>
    <w:p w14:paraId="40F76E6D" w14:textId="77777777" w:rsidR="00CD3B33" w:rsidRDefault="00CD3B33" w:rsidP="00CD3B33">
      <w:pPr>
        <w:ind w:firstLine="0"/>
        <w:rPr>
          <w:b/>
        </w:rPr>
      </w:pPr>
    </w:p>
    <w:p w14:paraId="6F5427FB" w14:textId="77777777" w:rsidR="00CD3B33" w:rsidRDefault="00CD3B33" w:rsidP="00CD3B33">
      <w:pPr>
        <w:ind w:firstLine="0"/>
        <w:rPr>
          <w:b/>
        </w:rPr>
      </w:pPr>
    </w:p>
    <w:p w14:paraId="0A8EC6F7" w14:textId="77777777" w:rsidR="00CD3B33" w:rsidRDefault="00CD3B33" w:rsidP="00CD3B33">
      <w:pPr>
        <w:ind w:firstLine="0"/>
        <w:rPr>
          <w:b/>
        </w:rPr>
      </w:pPr>
    </w:p>
    <w:p w14:paraId="2273B219" w14:textId="77777777" w:rsidR="00CD3B33" w:rsidRDefault="00CD3B33" w:rsidP="00CD3B33">
      <w:pPr>
        <w:ind w:firstLine="0"/>
        <w:rPr>
          <w:b/>
        </w:rPr>
      </w:pPr>
    </w:p>
    <w:p w14:paraId="4B841DAE" w14:textId="77777777" w:rsidR="00CD3B33" w:rsidRDefault="00CD3B33" w:rsidP="00CD3B33">
      <w:pPr>
        <w:ind w:firstLine="0"/>
        <w:rPr>
          <w:b/>
        </w:rPr>
      </w:pPr>
    </w:p>
    <w:p w14:paraId="267389AF" w14:textId="77777777" w:rsidR="00CD3B33" w:rsidRDefault="00CD3B33" w:rsidP="00CD3B33">
      <w:pPr>
        <w:ind w:firstLine="0"/>
        <w:rPr>
          <w:b/>
        </w:rPr>
      </w:pPr>
    </w:p>
    <w:p w14:paraId="3975C083" w14:textId="77777777" w:rsidR="00CD3B33" w:rsidRDefault="00CD3B33" w:rsidP="00CD3B33">
      <w:pPr>
        <w:ind w:firstLine="0"/>
        <w:rPr>
          <w:b/>
        </w:rPr>
      </w:pPr>
    </w:p>
    <w:p w14:paraId="7567356F" w14:textId="77777777" w:rsidR="00CD3B33" w:rsidRDefault="00CD3B33" w:rsidP="00CD3B33">
      <w:pPr>
        <w:ind w:firstLine="0"/>
        <w:rPr>
          <w:b/>
        </w:rPr>
      </w:pPr>
    </w:p>
    <w:p w14:paraId="1379C6FB" w14:textId="77777777" w:rsidR="00CD3B33" w:rsidRDefault="00CD3B33" w:rsidP="00CD3B33">
      <w:pPr>
        <w:ind w:firstLine="0"/>
        <w:rPr>
          <w:b/>
        </w:rPr>
      </w:pPr>
    </w:p>
    <w:p w14:paraId="2CAB50E0" w14:textId="77777777" w:rsidR="00CD3B33" w:rsidRDefault="00CD3B33" w:rsidP="00CD3B33"/>
    <w:p w14:paraId="434A6D94" w14:textId="77777777" w:rsidR="00CD3B33" w:rsidRDefault="00CD3B33" w:rsidP="00CD3B33">
      <w:pPr>
        <w:pStyle w:val="TableTitle"/>
        <w:rPr>
          <w:i/>
          <w:iCs/>
        </w:rPr>
      </w:pPr>
      <w:r>
        <w:t xml:space="preserve">Table 5: </w:t>
      </w:r>
      <w:r w:rsidRPr="00247D7A">
        <w:rPr>
          <w:i/>
          <w:iCs/>
        </w:rPr>
        <w:t xml:space="preserve">Participant class predictions for a four-class latent structure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671"/>
        <w:gridCol w:w="1671"/>
        <w:gridCol w:w="1671"/>
        <w:gridCol w:w="1671"/>
        <w:gridCol w:w="1672"/>
      </w:tblGrid>
      <w:tr w:rsidR="00CD3B33" w14:paraId="686D51E9" w14:textId="77777777" w:rsidTr="00084607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95A9631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43409DF5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20F896C6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BBCEA71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197AD9F4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19082482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</w:tr>
      <w:tr w:rsidR="00CD3B33" w14:paraId="6730DFAF" w14:textId="77777777" w:rsidTr="00084607">
        <w:tc>
          <w:tcPr>
            <w:tcW w:w="704" w:type="dxa"/>
            <w:tcBorders>
              <w:top w:val="single" w:sz="4" w:space="0" w:color="auto"/>
            </w:tcBorders>
          </w:tcPr>
          <w:p w14:paraId="44EC4ACF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[1]</w:t>
            </w:r>
          </w:p>
        </w:tc>
        <w:tc>
          <w:tcPr>
            <w:tcW w:w="8356" w:type="dxa"/>
            <w:gridSpan w:val="5"/>
            <w:vMerge w:val="restart"/>
            <w:tcBorders>
              <w:top w:val="single" w:sz="4" w:space="0" w:color="auto"/>
            </w:tcBorders>
          </w:tcPr>
          <w:p w14:paraId="37FEC802" w14:textId="77777777" w:rsidR="00CD3B33" w:rsidRPr="00E3768F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  <w:p w14:paraId="444BC247" w14:textId="77777777" w:rsidR="00CD3B33" w:rsidRPr="00E3768F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  <w:p w14:paraId="2968F78F" w14:textId="77777777" w:rsidR="00CD3B33" w:rsidRPr="00E3768F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</w:p>
          <w:p w14:paraId="3AEDF3A7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2 1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55A92B2D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1    3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  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55EA518F" w14:textId="77777777" w:rsidR="00CD3B33" w:rsidRPr="00E3768F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</w:p>
          <w:p w14:paraId="1947D097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7319EB12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445C16E9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1BE7CEC6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26F44B83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0501A24E" w14:textId="77777777" w:rsidR="00CD3B33" w:rsidRPr="00E3768F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2 2 2</w:t>
            </w:r>
          </w:p>
          <w:p w14:paraId="2ABC4947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1453F273" w14:textId="77777777" w:rsidR="00CD3B33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</w:p>
          <w:p w14:paraId="7388EE74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1     1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1    1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E376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</w:tr>
      <w:tr w:rsidR="00CD3B33" w14:paraId="252B5315" w14:textId="77777777" w:rsidTr="00084607">
        <w:tc>
          <w:tcPr>
            <w:tcW w:w="704" w:type="dxa"/>
          </w:tcPr>
          <w:p w14:paraId="59022D0A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[51]</w:t>
            </w:r>
          </w:p>
        </w:tc>
        <w:tc>
          <w:tcPr>
            <w:tcW w:w="8356" w:type="dxa"/>
            <w:gridSpan w:val="5"/>
            <w:vMerge/>
          </w:tcPr>
          <w:p w14:paraId="4386CB20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5B6F7AE2" w14:textId="77777777" w:rsidTr="00084607">
        <w:tc>
          <w:tcPr>
            <w:tcW w:w="704" w:type="dxa"/>
          </w:tcPr>
          <w:p w14:paraId="0A1F18E9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[101]</w:t>
            </w:r>
          </w:p>
        </w:tc>
        <w:tc>
          <w:tcPr>
            <w:tcW w:w="8356" w:type="dxa"/>
            <w:gridSpan w:val="5"/>
            <w:vMerge/>
          </w:tcPr>
          <w:p w14:paraId="660B52AC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09B56409" w14:textId="77777777" w:rsidTr="00084607">
        <w:tc>
          <w:tcPr>
            <w:tcW w:w="704" w:type="dxa"/>
          </w:tcPr>
          <w:p w14:paraId="5ECA073E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[151]</w:t>
            </w:r>
          </w:p>
        </w:tc>
        <w:tc>
          <w:tcPr>
            <w:tcW w:w="8356" w:type="dxa"/>
            <w:gridSpan w:val="5"/>
            <w:vMerge/>
          </w:tcPr>
          <w:p w14:paraId="0784B8E2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4220BC7C" w14:textId="77777777" w:rsidTr="00084607">
        <w:tc>
          <w:tcPr>
            <w:tcW w:w="704" w:type="dxa"/>
          </w:tcPr>
          <w:p w14:paraId="0ECB6E03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[201]</w:t>
            </w:r>
          </w:p>
        </w:tc>
        <w:tc>
          <w:tcPr>
            <w:tcW w:w="8356" w:type="dxa"/>
            <w:gridSpan w:val="5"/>
            <w:vMerge/>
          </w:tcPr>
          <w:p w14:paraId="2D481A2B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3A370C45" w14:textId="77777777" w:rsidTr="00084607">
        <w:tc>
          <w:tcPr>
            <w:tcW w:w="704" w:type="dxa"/>
          </w:tcPr>
          <w:p w14:paraId="7CEBCB38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[251]</w:t>
            </w:r>
          </w:p>
        </w:tc>
        <w:tc>
          <w:tcPr>
            <w:tcW w:w="8356" w:type="dxa"/>
            <w:gridSpan w:val="5"/>
            <w:vMerge/>
          </w:tcPr>
          <w:p w14:paraId="7CE00BF1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5F7C10CD" w14:textId="77777777" w:rsidTr="00084607">
        <w:tc>
          <w:tcPr>
            <w:tcW w:w="704" w:type="dxa"/>
          </w:tcPr>
          <w:p w14:paraId="6CDE864F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[301]</w:t>
            </w:r>
          </w:p>
        </w:tc>
        <w:tc>
          <w:tcPr>
            <w:tcW w:w="8356" w:type="dxa"/>
            <w:gridSpan w:val="5"/>
            <w:vMerge/>
          </w:tcPr>
          <w:p w14:paraId="2FD37D56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6800686C" w14:textId="77777777" w:rsidTr="00084607">
        <w:tc>
          <w:tcPr>
            <w:tcW w:w="704" w:type="dxa"/>
          </w:tcPr>
          <w:p w14:paraId="359D6A08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[351]</w:t>
            </w:r>
          </w:p>
        </w:tc>
        <w:tc>
          <w:tcPr>
            <w:tcW w:w="8356" w:type="dxa"/>
            <w:gridSpan w:val="5"/>
            <w:vMerge/>
          </w:tcPr>
          <w:p w14:paraId="72F97B69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57C7A494" w14:textId="77777777" w:rsidTr="00084607">
        <w:tc>
          <w:tcPr>
            <w:tcW w:w="704" w:type="dxa"/>
          </w:tcPr>
          <w:p w14:paraId="72B2EC0B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[401]</w:t>
            </w:r>
          </w:p>
        </w:tc>
        <w:tc>
          <w:tcPr>
            <w:tcW w:w="8356" w:type="dxa"/>
            <w:gridSpan w:val="5"/>
            <w:vMerge/>
          </w:tcPr>
          <w:p w14:paraId="55166904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22C22E52" w14:textId="77777777" w:rsidTr="00084607">
        <w:tc>
          <w:tcPr>
            <w:tcW w:w="704" w:type="dxa"/>
          </w:tcPr>
          <w:p w14:paraId="2101B1B6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[451]</w:t>
            </w:r>
          </w:p>
        </w:tc>
        <w:tc>
          <w:tcPr>
            <w:tcW w:w="8356" w:type="dxa"/>
            <w:gridSpan w:val="5"/>
            <w:vMerge/>
          </w:tcPr>
          <w:p w14:paraId="590B54D4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264FF0E7" w14:textId="77777777" w:rsidTr="00084607">
        <w:tc>
          <w:tcPr>
            <w:tcW w:w="704" w:type="dxa"/>
          </w:tcPr>
          <w:p w14:paraId="0E77C972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[501]</w:t>
            </w:r>
          </w:p>
        </w:tc>
        <w:tc>
          <w:tcPr>
            <w:tcW w:w="8356" w:type="dxa"/>
            <w:gridSpan w:val="5"/>
            <w:vMerge/>
          </w:tcPr>
          <w:p w14:paraId="2477E319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7C483743" w14:textId="77777777" w:rsidTr="00084607">
        <w:tc>
          <w:tcPr>
            <w:tcW w:w="704" w:type="dxa"/>
          </w:tcPr>
          <w:p w14:paraId="63D997F2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[551]</w:t>
            </w:r>
          </w:p>
        </w:tc>
        <w:tc>
          <w:tcPr>
            <w:tcW w:w="8356" w:type="dxa"/>
            <w:gridSpan w:val="5"/>
            <w:vMerge/>
          </w:tcPr>
          <w:p w14:paraId="2DA70A70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40A4764B" w14:textId="77777777" w:rsidTr="00084607">
        <w:tc>
          <w:tcPr>
            <w:tcW w:w="704" w:type="dxa"/>
          </w:tcPr>
          <w:p w14:paraId="797CF79A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[601]</w:t>
            </w:r>
          </w:p>
        </w:tc>
        <w:tc>
          <w:tcPr>
            <w:tcW w:w="8356" w:type="dxa"/>
            <w:gridSpan w:val="5"/>
            <w:vMerge/>
          </w:tcPr>
          <w:p w14:paraId="4A33CF4C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2546B5AA" w14:textId="77777777" w:rsidTr="00084607">
        <w:tc>
          <w:tcPr>
            <w:tcW w:w="704" w:type="dxa"/>
          </w:tcPr>
          <w:p w14:paraId="005AF35E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[651]</w:t>
            </w:r>
          </w:p>
        </w:tc>
        <w:tc>
          <w:tcPr>
            <w:tcW w:w="8356" w:type="dxa"/>
            <w:gridSpan w:val="5"/>
            <w:vMerge/>
          </w:tcPr>
          <w:p w14:paraId="3C3701A4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5C206A88" w14:textId="77777777" w:rsidTr="00084607">
        <w:tc>
          <w:tcPr>
            <w:tcW w:w="704" w:type="dxa"/>
          </w:tcPr>
          <w:p w14:paraId="24B40EC1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[701]</w:t>
            </w:r>
          </w:p>
        </w:tc>
        <w:tc>
          <w:tcPr>
            <w:tcW w:w="8356" w:type="dxa"/>
            <w:gridSpan w:val="5"/>
            <w:vMerge/>
          </w:tcPr>
          <w:p w14:paraId="2AA6CD58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62A3BAC5" w14:textId="77777777" w:rsidR="00CD3B33" w:rsidRPr="00247D7A" w:rsidRDefault="00CD3B33" w:rsidP="00CD3B33">
      <w:pPr>
        <w:pStyle w:val="TableFooter"/>
        <w:rPr>
          <w:i w:val="0"/>
          <w:iCs/>
          <w:sz w:val="20"/>
          <w:szCs w:val="20"/>
        </w:rPr>
      </w:pPr>
      <w:r w:rsidRPr="00247D7A">
        <w:rPr>
          <w:sz w:val="20"/>
          <w:szCs w:val="20"/>
        </w:rPr>
        <w:t xml:space="preserve">Note: </w:t>
      </w:r>
      <w:r w:rsidRPr="00247D7A">
        <w:rPr>
          <w:i w:val="0"/>
          <w:iCs/>
          <w:sz w:val="20"/>
          <w:szCs w:val="20"/>
        </w:rPr>
        <w:t xml:space="preserve">Analysis of participant classification in a four-class latent structure model using $M4$predclass in R </w:t>
      </w:r>
    </w:p>
    <w:p w14:paraId="3E410FD4" w14:textId="77777777" w:rsidR="00CD3B33" w:rsidRDefault="00CD3B33" w:rsidP="00CD3B33">
      <w:pPr>
        <w:ind w:firstLine="0"/>
        <w:rPr>
          <w:b/>
        </w:rPr>
      </w:pPr>
    </w:p>
    <w:p w14:paraId="6108FFF2" w14:textId="77777777" w:rsidR="00CD3B33" w:rsidRDefault="00CD3B33" w:rsidP="00CD3B33">
      <w:pPr>
        <w:ind w:firstLine="0"/>
        <w:rPr>
          <w:b/>
        </w:rPr>
      </w:pPr>
    </w:p>
    <w:p w14:paraId="314FCF24" w14:textId="77777777" w:rsidR="00CD3B33" w:rsidRDefault="00CD3B33" w:rsidP="00CD3B33">
      <w:pPr>
        <w:ind w:firstLine="0"/>
        <w:rPr>
          <w:b/>
        </w:rPr>
      </w:pPr>
    </w:p>
    <w:p w14:paraId="5DCA64F4" w14:textId="77777777" w:rsidR="00CD3B33" w:rsidRDefault="00CD3B33" w:rsidP="00CD3B33">
      <w:pPr>
        <w:ind w:firstLine="0"/>
        <w:rPr>
          <w:b/>
        </w:rPr>
      </w:pPr>
    </w:p>
    <w:p w14:paraId="388FCC6B" w14:textId="77777777" w:rsidR="00CD3B33" w:rsidRDefault="00CD3B33" w:rsidP="00CD3B33">
      <w:pPr>
        <w:ind w:firstLine="0"/>
        <w:rPr>
          <w:b/>
        </w:rPr>
      </w:pPr>
    </w:p>
    <w:p w14:paraId="7FA1EE4C" w14:textId="77777777" w:rsidR="00CD3B33" w:rsidRDefault="00CD3B33" w:rsidP="00CD3B33">
      <w:pPr>
        <w:ind w:firstLine="0"/>
        <w:rPr>
          <w:b/>
        </w:rPr>
      </w:pPr>
    </w:p>
    <w:p w14:paraId="023FDA1E" w14:textId="77777777" w:rsidR="00CD3B33" w:rsidRDefault="00CD3B33" w:rsidP="00CD3B33">
      <w:pPr>
        <w:ind w:firstLine="0"/>
        <w:rPr>
          <w:b/>
        </w:rPr>
      </w:pPr>
    </w:p>
    <w:p w14:paraId="669F51CA" w14:textId="77777777" w:rsidR="00CD3B33" w:rsidRDefault="00CD3B33" w:rsidP="00CD3B33">
      <w:pPr>
        <w:ind w:firstLine="0"/>
        <w:rPr>
          <w:b/>
        </w:rPr>
      </w:pPr>
    </w:p>
    <w:p w14:paraId="0911A8A0" w14:textId="77777777" w:rsidR="00CD3B33" w:rsidRDefault="00CD3B33" w:rsidP="00CD3B33">
      <w:pPr>
        <w:ind w:firstLine="0"/>
        <w:rPr>
          <w:b/>
        </w:rPr>
      </w:pPr>
    </w:p>
    <w:p w14:paraId="057EBE5F" w14:textId="77777777" w:rsidR="00CD3B33" w:rsidRDefault="00CD3B33" w:rsidP="00CD3B33">
      <w:pPr>
        <w:ind w:firstLine="0"/>
        <w:rPr>
          <w:b/>
        </w:rPr>
      </w:pPr>
    </w:p>
    <w:p w14:paraId="6A59F77C" w14:textId="77777777" w:rsidR="00CD3B33" w:rsidRDefault="00CD3B33" w:rsidP="00CD3B33">
      <w:pPr>
        <w:pStyle w:val="TableTitle"/>
        <w:rPr>
          <w:i/>
          <w:iCs/>
        </w:rPr>
      </w:pPr>
      <w:r>
        <w:t>Table 6.</w:t>
      </w:r>
      <w:r w:rsidRPr="00247D7A">
        <w:rPr>
          <w:i/>
          <w:iCs/>
        </w:rPr>
        <w:t xml:space="preserve"> Participant class predictions for a six-class latent structure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671"/>
        <w:gridCol w:w="1671"/>
        <w:gridCol w:w="1671"/>
        <w:gridCol w:w="1671"/>
        <w:gridCol w:w="1672"/>
      </w:tblGrid>
      <w:tr w:rsidR="00CD3B33" w14:paraId="36F3F0B3" w14:textId="77777777" w:rsidTr="00084607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8783A00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5755BF55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0F99F59A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206FC0A1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A3DB65A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2C89A10B" w14:textId="77777777" w:rsidR="00CD3B33" w:rsidRPr="00247D7A" w:rsidRDefault="00CD3B33" w:rsidP="00084607">
            <w:pPr>
              <w:pStyle w:val="TableTitle"/>
              <w:spacing w:before="120" w:after="120" w:line="240" w:lineRule="auto"/>
              <w:rPr>
                <w:sz w:val="20"/>
                <w:szCs w:val="20"/>
              </w:rPr>
            </w:pPr>
            <w:r w:rsidRPr="00247D7A">
              <w:rPr>
                <w:color w:val="A6A6A6" w:themeColor="background1" w:themeShade="A6"/>
                <w:sz w:val="20"/>
                <w:szCs w:val="20"/>
              </w:rPr>
              <w:t>1 2 3 4 5 6 7 8 9 0</w:t>
            </w:r>
          </w:p>
        </w:tc>
      </w:tr>
      <w:tr w:rsidR="00CD3B33" w14:paraId="49EEB242" w14:textId="77777777" w:rsidTr="00084607">
        <w:tc>
          <w:tcPr>
            <w:tcW w:w="704" w:type="dxa"/>
            <w:tcBorders>
              <w:top w:val="single" w:sz="4" w:space="0" w:color="auto"/>
            </w:tcBorders>
          </w:tcPr>
          <w:p w14:paraId="4765C45D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[1]</w:t>
            </w:r>
          </w:p>
        </w:tc>
        <w:tc>
          <w:tcPr>
            <w:tcW w:w="8356" w:type="dxa"/>
            <w:gridSpan w:val="5"/>
            <w:vMerge w:val="restart"/>
            <w:tcBorders>
              <w:top w:val="single" w:sz="4" w:space="0" w:color="auto"/>
            </w:tcBorders>
          </w:tcPr>
          <w:p w14:paraId="262B0C9D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1 1 2 2 1 6 2 2 2 6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1 1 1 1 1 4 2 4 1 1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4 2 2 1 5 2 1 2 1 1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5 1 1 1 4 1 1 5 4 4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1 1 2 1 2 2 1 1 1 1 </w:t>
            </w:r>
          </w:p>
          <w:p w14:paraId="5C8F9AEE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1 2 1 2 1 1 5 4 2 1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1 1 1 4 2 1 6 1 4 2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1 2 6 1 2 1 1 1 1 6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1 1 2 1 2 1 1 1 2 2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1 1 1 1 1 1 2 1 2 1 </w:t>
            </w:r>
          </w:p>
          <w:p w14:paraId="0C3789A3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1 5 1 1 2 1 1 2 2 1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2 1 2 2 4 2 1 2 1 4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1 1 1 1 1 2 4 2 1 2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1 1 2 1 2 1 4 4 2 1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1 1 1 4 2 1 1 1 1 1 </w:t>
            </w:r>
          </w:p>
          <w:p w14:paraId="49A7D847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1 1 5 5 1 1 1 2 2 1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2 1 1 1 1 2 1 2 5 2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1 2 1 1 2 6 1 3 1 2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1 3 1 4 2 2 2 1 2 1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1 1 1 4 1 2 2 2 1 1 </w:t>
            </w:r>
          </w:p>
          <w:p w14:paraId="4721001F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1 1 1 1 2 2 1 1 5 3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1 4 1 1 1 2 6 4 1 1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4 2 4 1 2 1 3 6 1 1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4 1 4 1 1 1 1 1 1 1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5 1 1 4 1 2 1 1 2 1 </w:t>
            </w:r>
          </w:p>
          <w:p w14:paraId="580E876B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1 1 1 1 1 1 1 5 1 2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1 1 4 1 1 1 2 2 4 2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1 5 4 1 1 2 2 1 1 1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1 1 2 2 2 1 2 2 2 1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1 1 1 1 1 1 1 1 1 1 </w:t>
            </w:r>
          </w:p>
          <w:p w14:paraId="406DEBC3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2 1 2 1 1 1 2 1 1 4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1 1 1 1 4 1 1 2 2 1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4 1 2 2 2 5 5 6 1 4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2 2 1 1 2 1 1 2 1 1 </w:t>
            </w:r>
          </w:p>
          <w:p w14:paraId="53FA7427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6 1 1 1 6 4 1 2 3 4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1 1 1 2 1 2 2 1 4 1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1 1 1 1 1 1 1 1 2 6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3 2 1 2 1 2 2 1 1 2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2 2 1 2 1 2 1 2 2 1 </w:t>
            </w:r>
          </w:p>
          <w:p w14:paraId="4A46CD9D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2 1 5 2 3 1 1 1 1 1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1 5 1 1 1 3 1 2 5 6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2 1 1 1 1 1 5 1 2 2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5 2 1 1 4 1 1 2 1 2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1 2 1 1 1 4 2 3 1 1 </w:t>
            </w:r>
          </w:p>
          <w:p w14:paraId="194AEAE3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1 1 4 2 1 1 1 1 2 1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1 1 1 1 2 4 1 1 1 1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6 2 2 2 1 2 2 2 1 1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1 1 1 1 1 4 2 1 5 4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4 1 2 2 1 1 1 2 4 4 </w:t>
            </w:r>
          </w:p>
          <w:p w14:paraId="6A21BAB0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6 6 6 6 6 6 6 4 4 4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5 6 4 4 4 4 4 4 4 4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4 4 4 4 4 4 4 4 2 4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2 4 4 3 2 4 2 2 3 2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2 4 2 2 4 4 3 4 3 2 </w:t>
            </w:r>
          </w:p>
          <w:p w14:paraId="2B03E2EE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4 4 4 2 4 3 4 4 3 2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3 5 3 3 2 2 2 2 2 2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2 2 3 2 3 2 4 2 2 2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3 4 2 2 2 2 2 2 2 4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4 2 2 3 2 2 4 2 2 2 </w:t>
            </w:r>
          </w:p>
          <w:p w14:paraId="4F259B01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2 2 2 2 2 2 3 2 2 2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2 2 2 3 2 2 2 2 2 3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</w:p>
          <w:p w14:paraId="70B84755" w14:textId="77777777" w:rsidR="00CD3B33" w:rsidRPr="009904D6" w:rsidRDefault="00CD3B33" w:rsidP="00084607">
            <w:pPr>
              <w:pStyle w:val="TableBody"/>
              <w:spacing w:before="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2 2 3 2 2 4 2 2 2 2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2 2 2 2 2 2 2 2 2 2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2 1 2 1 1 1 1 2 1 2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2 2 2 2 2 1 2 1 2 2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1 1 1 1 1 1 2 1 1 1 </w:t>
            </w:r>
          </w:p>
          <w:p w14:paraId="68957D24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  <w:r w:rsidRPr="009904D6">
              <w:rPr>
                <w:sz w:val="20"/>
                <w:szCs w:val="20"/>
              </w:rPr>
              <w:t xml:space="preserve">1 1 2 1 1 1 2 1 2 2 </w:t>
            </w:r>
            <w:r>
              <w:rPr>
                <w:sz w:val="20"/>
                <w:szCs w:val="20"/>
              </w:rPr>
              <w:t xml:space="preserve">    </w:t>
            </w:r>
            <w:r w:rsidRPr="009904D6">
              <w:rPr>
                <w:sz w:val="20"/>
                <w:szCs w:val="20"/>
              </w:rPr>
              <w:t xml:space="preserve">2 2 1 1 1 1 1 1 1 1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 xml:space="preserve">1 1 1 1 1 1 1 1 1 1 </w:t>
            </w:r>
            <w:r>
              <w:rPr>
                <w:sz w:val="20"/>
                <w:szCs w:val="20"/>
              </w:rPr>
              <w:t xml:space="preserve">   </w:t>
            </w:r>
            <w:r w:rsidRPr="009904D6">
              <w:rPr>
                <w:sz w:val="20"/>
                <w:szCs w:val="20"/>
              </w:rPr>
              <w:t>1 1 1 1 1 1</w:t>
            </w:r>
          </w:p>
        </w:tc>
      </w:tr>
      <w:tr w:rsidR="00CD3B33" w14:paraId="6CDA572B" w14:textId="77777777" w:rsidTr="00084607">
        <w:tc>
          <w:tcPr>
            <w:tcW w:w="704" w:type="dxa"/>
          </w:tcPr>
          <w:p w14:paraId="65396232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[51]</w:t>
            </w:r>
          </w:p>
        </w:tc>
        <w:tc>
          <w:tcPr>
            <w:tcW w:w="8356" w:type="dxa"/>
            <w:gridSpan w:val="5"/>
            <w:vMerge/>
          </w:tcPr>
          <w:p w14:paraId="6578F84C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26D9D362" w14:textId="77777777" w:rsidTr="00084607">
        <w:tc>
          <w:tcPr>
            <w:tcW w:w="704" w:type="dxa"/>
          </w:tcPr>
          <w:p w14:paraId="0F4F0B7A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[101]</w:t>
            </w:r>
          </w:p>
        </w:tc>
        <w:tc>
          <w:tcPr>
            <w:tcW w:w="8356" w:type="dxa"/>
            <w:gridSpan w:val="5"/>
            <w:vMerge/>
          </w:tcPr>
          <w:p w14:paraId="66780EBA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50CFEB66" w14:textId="77777777" w:rsidTr="00084607">
        <w:tc>
          <w:tcPr>
            <w:tcW w:w="704" w:type="dxa"/>
          </w:tcPr>
          <w:p w14:paraId="0D8F19F7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[151]</w:t>
            </w:r>
          </w:p>
        </w:tc>
        <w:tc>
          <w:tcPr>
            <w:tcW w:w="8356" w:type="dxa"/>
            <w:gridSpan w:val="5"/>
            <w:vMerge/>
          </w:tcPr>
          <w:p w14:paraId="45E3D785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587661AF" w14:textId="77777777" w:rsidTr="00084607">
        <w:tc>
          <w:tcPr>
            <w:tcW w:w="704" w:type="dxa"/>
          </w:tcPr>
          <w:p w14:paraId="538678FA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[201]</w:t>
            </w:r>
          </w:p>
        </w:tc>
        <w:tc>
          <w:tcPr>
            <w:tcW w:w="8356" w:type="dxa"/>
            <w:gridSpan w:val="5"/>
            <w:vMerge/>
          </w:tcPr>
          <w:p w14:paraId="68DBEF40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3F634824" w14:textId="77777777" w:rsidTr="00084607">
        <w:tc>
          <w:tcPr>
            <w:tcW w:w="704" w:type="dxa"/>
          </w:tcPr>
          <w:p w14:paraId="508E64F1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[251]</w:t>
            </w:r>
          </w:p>
        </w:tc>
        <w:tc>
          <w:tcPr>
            <w:tcW w:w="8356" w:type="dxa"/>
            <w:gridSpan w:val="5"/>
            <w:vMerge/>
          </w:tcPr>
          <w:p w14:paraId="01C360C0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071C53CE" w14:textId="77777777" w:rsidTr="00084607">
        <w:tc>
          <w:tcPr>
            <w:tcW w:w="704" w:type="dxa"/>
          </w:tcPr>
          <w:p w14:paraId="5ED3753B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[301]</w:t>
            </w:r>
          </w:p>
        </w:tc>
        <w:tc>
          <w:tcPr>
            <w:tcW w:w="8356" w:type="dxa"/>
            <w:gridSpan w:val="5"/>
            <w:vMerge/>
          </w:tcPr>
          <w:p w14:paraId="71453558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6AD56BDD" w14:textId="77777777" w:rsidTr="00084607">
        <w:tc>
          <w:tcPr>
            <w:tcW w:w="704" w:type="dxa"/>
          </w:tcPr>
          <w:p w14:paraId="64C7A96D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[351]</w:t>
            </w:r>
          </w:p>
        </w:tc>
        <w:tc>
          <w:tcPr>
            <w:tcW w:w="8356" w:type="dxa"/>
            <w:gridSpan w:val="5"/>
            <w:vMerge/>
          </w:tcPr>
          <w:p w14:paraId="5ABB9F26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2609DBE7" w14:textId="77777777" w:rsidTr="00084607">
        <w:tc>
          <w:tcPr>
            <w:tcW w:w="704" w:type="dxa"/>
          </w:tcPr>
          <w:p w14:paraId="1897EF2E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[401]</w:t>
            </w:r>
          </w:p>
        </w:tc>
        <w:tc>
          <w:tcPr>
            <w:tcW w:w="8356" w:type="dxa"/>
            <w:gridSpan w:val="5"/>
            <w:vMerge/>
          </w:tcPr>
          <w:p w14:paraId="17BF6EC9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43E38299" w14:textId="77777777" w:rsidTr="00084607">
        <w:tc>
          <w:tcPr>
            <w:tcW w:w="704" w:type="dxa"/>
          </w:tcPr>
          <w:p w14:paraId="63460050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[451]</w:t>
            </w:r>
          </w:p>
        </w:tc>
        <w:tc>
          <w:tcPr>
            <w:tcW w:w="8356" w:type="dxa"/>
            <w:gridSpan w:val="5"/>
            <w:vMerge/>
          </w:tcPr>
          <w:p w14:paraId="0F86DD46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39A834A7" w14:textId="77777777" w:rsidTr="00084607">
        <w:tc>
          <w:tcPr>
            <w:tcW w:w="704" w:type="dxa"/>
          </w:tcPr>
          <w:p w14:paraId="0A15FBF4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[501]</w:t>
            </w:r>
          </w:p>
        </w:tc>
        <w:tc>
          <w:tcPr>
            <w:tcW w:w="8356" w:type="dxa"/>
            <w:gridSpan w:val="5"/>
            <w:vMerge/>
          </w:tcPr>
          <w:p w14:paraId="086F875A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1B0581D2" w14:textId="77777777" w:rsidTr="00084607">
        <w:tc>
          <w:tcPr>
            <w:tcW w:w="704" w:type="dxa"/>
          </w:tcPr>
          <w:p w14:paraId="04F8C3E9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[551]</w:t>
            </w:r>
          </w:p>
        </w:tc>
        <w:tc>
          <w:tcPr>
            <w:tcW w:w="8356" w:type="dxa"/>
            <w:gridSpan w:val="5"/>
            <w:vMerge/>
          </w:tcPr>
          <w:p w14:paraId="568081EF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7723421A" w14:textId="77777777" w:rsidTr="00084607">
        <w:tc>
          <w:tcPr>
            <w:tcW w:w="704" w:type="dxa"/>
          </w:tcPr>
          <w:p w14:paraId="3D522084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[601]</w:t>
            </w:r>
          </w:p>
        </w:tc>
        <w:tc>
          <w:tcPr>
            <w:tcW w:w="8356" w:type="dxa"/>
            <w:gridSpan w:val="5"/>
            <w:vMerge/>
          </w:tcPr>
          <w:p w14:paraId="12B64FE2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4099BBAC" w14:textId="77777777" w:rsidTr="00084607">
        <w:tc>
          <w:tcPr>
            <w:tcW w:w="704" w:type="dxa"/>
          </w:tcPr>
          <w:p w14:paraId="1EABD7B5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[651]</w:t>
            </w:r>
          </w:p>
        </w:tc>
        <w:tc>
          <w:tcPr>
            <w:tcW w:w="8356" w:type="dxa"/>
            <w:gridSpan w:val="5"/>
            <w:vMerge/>
          </w:tcPr>
          <w:p w14:paraId="417F02C3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CD3B33" w14:paraId="2FD50CF9" w14:textId="77777777" w:rsidTr="00084607">
        <w:tc>
          <w:tcPr>
            <w:tcW w:w="704" w:type="dxa"/>
          </w:tcPr>
          <w:p w14:paraId="64C17E3D" w14:textId="77777777" w:rsidR="00CD3B33" w:rsidRPr="00247D7A" w:rsidRDefault="00CD3B33" w:rsidP="00084607">
            <w:pPr>
              <w:pStyle w:val="TableTitle"/>
              <w:spacing w:after="120" w:line="240" w:lineRule="auto"/>
              <w:jc w:val="right"/>
              <w:rPr>
                <w:sz w:val="20"/>
                <w:szCs w:val="20"/>
              </w:rPr>
            </w:pPr>
            <w:r w:rsidRPr="00247D7A">
              <w:rPr>
                <w:sz w:val="20"/>
                <w:szCs w:val="20"/>
              </w:rPr>
              <w:t>[701]</w:t>
            </w:r>
          </w:p>
        </w:tc>
        <w:tc>
          <w:tcPr>
            <w:tcW w:w="8356" w:type="dxa"/>
            <w:gridSpan w:val="5"/>
            <w:vMerge/>
          </w:tcPr>
          <w:p w14:paraId="6E14D24F" w14:textId="77777777" w:rsidR="00CD3B33" w:rsidRPr="00247D7A" w:rsidRDefault="00CD3B33" w:rsidP="00084607">
            <w:pPr>
              <w:pStyle w:val="TableTitle"/>
              <w:spacing w:after="120" w:line="240" w:lineRule="auto"/>
              <w:rPr>
                <w:sz w:val="20"/>
                <w:szCs w:val="20"/>
              </w:rPr>
            </w:pPr>
          </w:p>
        </w:tc>
      </w:tr>
    </w:tbl>
    <w:p w14:paraId="1B5F7211" w14:textId="77777777" w:rsidR="00CD3B33" w:rsidRPr="00247D7A" w:rsidRDefault="00CD3B33" w:rsidP="00CD3B33">
      <w:pPr>
        <w:pStyle w:val="TableFooter"/>
        <w:rPr>
          <w:i w:val="0"/>
          <w:iCs/>
          <w:sz w:val="20"/>
          <w:szCs w:val="20"/>
        </w:rPr>
      </w:pPr>
      <w:r w:rsidRPr="00247D7A">
        <w:rPr>
          <w:sz w:val="20"/>
          <w:szCs w:val="20"/>
        </w:rPr>
        <w:t xml:space="preserve">Note: </w:t>
      </w:r>
      <w:r w:rsidRPr="00247D7A">
        <w:rPr>
          <w:i w:val="0"/>
          <w:iCs/>
          <w:sz w:val="20"/>
          <w:szCs w:val="20"/>
        </w:rPr>
        <w:t xml:space="preserve">Analysis of participant classification in a four-class latent structure model using $M4$predclass in R </w:t>
      </w:r>
    </w:p>
    <w:p w14:paraId="435E3D78" w14:textId="5AECC7DF" w:rsidR="00CD3B33" w:rsidRPr="00247D7A" w:rsidRDefault="00CD3B33" w:rsidP="00CD3B33">
      <w:pPr>
        <w:pStyle w:val="TableTitle"/>
        <w:rPr>
          <w:i/>
          <w:iCs/>
          <w:sz w:val="20"/>
          <w:szCs w:val="20"/>
        </w:rPr>
      </w:pPr>
      <w:bookmarkStart w:id="2" w:name="_GoBack"/>
      <w:bookmarkEnd w:id="2"/>
    </w:p>
    <w:sectPr w:rsidR="00CD3B33" w:rsidRPr="00247D7A" w:rsidSect="00EA4B65">
      <w:headerReference w:type="default" r:id="rId11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B24E6" w14:textId="77777777" w:rsidR="00F43CDE" w:rsidRDefault="00F43CDE" w:rsidP="00E2516C">
      <w:r>
        <w:separator/>
      </w:r>
    </w:p>
  </w:endnote>
  <w:endnote w:type="continuationSeparator" w:id="0">
    <w:p w14:paraId="5F88F10F" w14:textId="77777777" w:rsidR="00F43CDE" w:rsidRDefault="00F43CDE" w:rsidP="00E2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D391C" w14:textId="77777777" w:rsidR="00F43CDE" w:rsidRDefault="00F43CDE" w:rsidP="00E2516C">
      <w:r>
        <w:separator/>
      </w:r>
    </w:p>
  </w:footnote>
  <w:footnote w:type="continuationSeparator" w:id="0">
    <w:p w14:paraId="7CD9DA00" w14:textId="77777777" w:rsidR="00F43CDE" w:rsidRDefault="00F43CDE" w:rsidP="00E25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51F54" w14:textId="314F42ED" w:rsidR="001D5DB3" w:rsidRDefault="001D5DB3" w:rsidP="00FB1AE2">
    <w:pPr>
      <w:pStyle w:val="HeaderRibbon"/>
      <w:jc w:val="left"/>
    </w:pPr>
    <w:r>
      <w:t xml:space="preserve">INTERNET GAMING DISORDER                                                                     Additional File 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9F199C" wp14:editId="1FA61D50">
              <wp:simplePos x="0" y="0"/>
              <wp:positionH relativeFrom="page">
                <wp:posOffset>10133966</wp:posOffset>
              </wp:positionH>
              <wp:positionV relativeFrom="margin">
                <wp:align>bottom</wp:align>
              </wp:positionV>
              <wp:extent cx="533400" cy="3305175"/>
              <wp:effectExtent l="0" t="0" r="0" b="952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533400" cy="330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24472" w14:textId="43A32DB1" w:rsidR="001D5DB3" w:rsidRPr="008D601E" w:rsidRDefault="001D5DB3" w:rsidP="006E7E6C">
                          <w:pPr>
                            <w:pStyle w:val="HeaderRibbon"/>
                          </w:pPr>
                          <w:r>
                            <w:t xml:space="preserve">Health Inequality in Gambling - </w:t>
                          </w:r>
                          <w:r w:rsidRPr="008D601E">
                            <w:fldChar w:fldCharType="begin"/>
                          </w:r>
                          <w:r w:rsidRPr="008D601E">
                            <w:instrText xml:space="preserve"> PAGE    \* MERGEFORMAT </w:instrText>
                          </w:r>
                          <w:r w:rsidRPr="008D601E">
                            <w:fldChar w:fldCharType="separate"/>
                          </w:r>
                          <w:r w:rsidR="00CD3B33">
                            <w:rPr>
                              <w:noProof/>
                            </w:rPr>
                            <w:t>4</w:t>
                          </w:r>
                          <w:r w:rsidRPr="008D601E"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F199C" id="Rectangle 1" o:spid="_x0000_s1026" style="position:absolute;left:0;text-align:left;margin-left:797.95pt;margin-top:0;width:42pt;height:260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" o:allowincell="f" filled="f" stroked="f">
              <v:textbox style="layout-flow:vertical">
                <w:txbxContent>
                  <w:p w14:paraId="46624472" w14:textId="43A32DB1" w:rsidR="001D5DB3" w:rsidRPr="008D601E" w:rsidRDefault="001D5DB3" w:rsidP="006E7E6C">
                    <w:pPr>
                      <w:pStyle w:val="HeaderRibbon"/>
                    </w:pPr>
                    <w:r>
                      <w:t xml:space="preserve">Health Inequality in Gambling - </w:t>
                    </w:r>
                    <w:r w:rsidRPr="008D601E">
                      <w:fldChar w:fldCharType="begin"/>
                    </w:r>
                    <w:r w:rsidRPr="008D601E">
                      <w:instrText xml:space="preserve"> PAGE    \* MERGEFORMAT </w:instrText>
                    </w:r>
                    <w:r w:rsidRPr="008D601E">
                      <w:fldChar w:fldCharType="separate"/>
                    </w:r>
                    <w:r w:rsidR="00CD3B33">
                      <w:rPr>
                        <w:noProof/>
                      </w:rPr>
                      <w:t>4</w:t>
                    </w:r>
                    <w:r w:rsidRPr="008D601E"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12F428D" wp14:editId="2D18D6F1">
              <wp:simplePos x="0" y="0"/>
              <wp:positionH relativeFrom="page">
                <wp:posOffset>10133966</wp:posOffset>
              </wp:positionH>
              <wp:positionV relativeFrom="margin">
                <wp:align>bottom</wp:align>
              </wp:positionV>
              <wp:extent cx="533400" cy="3305175"/>
              <wp:effectExtent l="0" t="0" r="0" b="952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533400" cy="330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AAC7A" w14:textId="742E8BD2" w:rsidR="001D5DB3" w:rsidRPr="008D601E" w:rsidRDefault="001D5DB3" w:rsidP="008D601E">
                          <w:pPr>
                            <w:pStyle w:val="HeaderRibbon"/>
                          </w:pPr>
                          <w:r>
                            <w:t xml:space="preserve">Health Inequality in Gambling - </w:t>
                          </w:r>
                          <w:r w:rsidRPr="008D601E">
                            <w:fldChar w:fldCharType="begin"/>
                          </w:r>
                          <w:r w:rsidRPr="008D601E">
                            <w:instrText xml:space="preserve"> PAGE    \* MERGEFORMAT </w:instrText>
                          </w:r>
                          <w:r w:rsidRPr="008D601E">
                            <w:fldChar w:fldCharType="separate"/>
                          </w:r>
                          <w:r w:rsidR="00CD3B33">
                            <w:rPr>
                              <w:noProof/>
                            </w:rPr>
                            <w:t>4</w:t>
                          </w:r>
                          <w:r w:rsidRPr="008D601E"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2F428D" id="Rectangle 10" o:spid="_x0000_s1027" style="position:absolute;left:0;text-align:left;margin-left:797.95pt;margin-top:0;width:42pt;height:260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" o:allowincell="f" filled="f" stroked="f">
              <v:textbox style="layout-flow:vertical">
                <w:txbxContent>
                  <w:p w14:paraId="2CFAAC7A" w14:textId="742E8BD2" w:rsidR="001D5DB3" w:rsidRPr="008D601E" w:rsidRDefault="001D5DB3" w:rsidP="008D601E">
                    <w:pPr>
                      <w:pStyle w:val="HeaderRibbon"/>
                    </w:pPr>
                    <w:r>
                      <w:t xml:space="preserve">Health Inequality in Gambling - </w:t>
                    </w:r>
                    <w:r w:rsidRPr="008D601E">
                      <w:fldChar w:fldCharType="begin"/>
                    </w:r>
                    <w:r w:rsidRPr="008D601E">
                      <w:instrText xml:space="preserve"> PAGE    \* MERGEFORMAT </w:instrText>
                    </w:r>
                    <w:r w:rsidRPr="008D601E">
                      <w:fldChar w:fldCharType="separate"/>
                    </w:r>
                    <w:r w:rsidR="00CD3B33">
                      <w:rPr>
                        <w:noProof/>
                      </w:rPr>
                      <w:t>4</w:t>
                    </w:r>
                    <w:r w:rsidRPr="008D601E"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5828B4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55B"/>
    <w:multiLevelType w:val="hybridMultilevel"/>
    <w:tmpl w:val="AEA6A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7409D"/>
    <w:multiLevelType w:val="hybridMultilevel"/>
    <w:tmpl w:val="27C4E7CE"/>
    <w:lvl w:ilvl="0" w:tplc="69988A2A">
      <w:start w:val="1"/>
      <w:numFmt w:val="decimal"/>
      <w:pStyle w:val="Reference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9C2800"/>
    <w:multiLevelType w:val="hybridMultilevel"/>
    <w:tmpl w:val="8C60CFEE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1B17DE"/>
    <w:multiLevelType w:val="hybridMultilevel"/>
    <w:tmpl w:val="A69658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114F8"/>
    <w:multiLevelType w:val="hybridMultilevel"/>
    <w:tmpl w:val="3BC2154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BD37F94"/>
    <w:multiLevelType w:val="hybridMultilevel"/>
    <w:tmpl w:val="C56EC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970CC"/>
    <w:multiLevelType w:val="hybridMultilevel"/>
    <w:tmpl w:val="1C042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printFormsData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i-FI" w:vendorID="64" w:dllVersion="6" w:nlCheck="1" w:checkStyle="0"/>
  <w:activeWritingStyle w:appName="MSWord" w:lang="en-GB" w:vendorID="64" w:dllVersion="0" w:nlCheck="1" w:checkStyle="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- My Edi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566&lt;/FirstLineIndent&gt;&lt;HangingIndent&gt;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twvfsziz0f5qef5sv5pztc2pptzpsp9rwe&quot;&gt;My PhD EndNote Library&lt;record-ids&gt;&lt;item&gt;2860&lt;/item&gt;&lt;item&gt;2861&lt;/item&gt;&lt;item&gt;2862&lt;/item&gt;&lt;item&gt;2863&lt;/item&gt;&lt;item&gt;2864&lt;/item&gt;&lt;item&gt;2865&lt;/item&gt;&lt;/record-ids&gt;&lt;/item&gt;&lt;/Libraries&gt;"/>
  </w:docVars>
  <w:rsids>
    <w:rsidRoot w:val="006D7483"/>
    <w:rsid w:val="0000066D"/>
    <w:rsid w:val="0000406E"/>
    <w:rsid w:val="00004A78"/>
    <w:rsid w:val="000121B2"/>
    <w:rsid w:val="00013FAA"/>
    <w:rsid w:val="00015282"/>
    <w:rsid w:val="00015490"/>
    <w:rsid w:val="00016327"/>
    <w:rsid w:val="0002089C"/>
    <w:rsid w:val="00020D5F"/>
    <w:rsid w:val="00023E89"/>
    <w:rsid w:val="0002400A"/>
    <w:rsid w:val="000241D8"/>
    <w:rsid w:val="000256C8"/>
    <w:rsid w:val="00025FF5"/>
    <w:rsid w:val="00026B47"/>
    <w:rsid w:val="00030128"/>
    <w:rsid w:val="0003323C"/>
    <w:rsid w:val="000415B6"/>
    <w:rsid w:val="0004364D"/>
    <w:rsid w:val="00044DD1"/>
    <w:rsid w:val="00044F36"/>
    <w:rsid w:val="00046EF7"/>
    <w:rsid w:val="00047029"/>
    <w:rsid w:val="00050B66"/>
    <w:rsid w:val="00052DB3"/>
    <w:rsid w:val="00055DAD"/>
    <w:rsid w:val="00057589"/>
    <w:rsid w:val="000647CA"/>
    <w:rsid w:val="00064E0E"/>
    <w:rsid w:val="00066446"/>
    <w:rsid w:val="000669BF"/>
    <w:rsid w:val="00070D1D"/>
    <w:rsid w:val="00071595"/>
    <w:rsid w:val="000751AB"/>
    <w:rsid w:val="000765BA"/>
    <w:rsid w:val="000865E8"/>
    <w:rsid w:val="00086D21"/>
    <w:rsid w:val="000871AA"/>
    <w:rsid w:val="00094085"/>
    <w:rsid w:val="00094675"/>
    <w:rsid w:val="00096558"/>
    <w:rsid w:val="000A030E"/>
    <w:rsid w:val="000A4D68"/>
    <w:rsid w:val="000A5B16"/>
    <w:rsid w:val="000B2BF8"/>
    <w:rsid w:val="000C1546"/>
    <w:rsid w:val="000C5ABF"/>
    <w:rsid w:val="000D71B4"/>
    <w:rsid w:val="000E000B"/>
    <w:rsid w:val="000E12A5"/>
    <w:rsid w:val="000E4402"/>
    <w:rsid w:val="000E494D"/>
    <w:rsid w:val="000F4EAD"/>
    <w:rsid w:val="000F59EC"/>
    <w:rsid w:val="00100C3F"/>
    <w:rsid w:val="0010162F"/>
    <w:rsid w:val="00102B42"/>
    <w:rsid w:val="00106135"/>
    <w:rsid w:val="001121DD"/>
    <w:rsid w:val="00115CB8"/>
    <w:rsid w:val="001175B1"/>
    <w:rsid w:val="00122580"/>
    <w:rsid w:val="001316FE"/>
    <w:rsid w:val="00131F79"/>
    <w:rsid w:val="001347F7"/>
    <w:rsid w:val="00145442"/>
    <w:rsid w:val="001516F4"/>
    <w:rsid w:val="00152D84"/>
    <w:rsid w:val="001530C9"/>
    <w:rsid w:val="00154B6D"/>
    <w:rsid w:val="0015532E"/>
    <w:rsid w:val="00156AC3"/>
    <w:rsid w:val="00160193"/>
    <w:rsid w:val="0016194B"/>
    <w:rsid w:val="001628F3"/>
    <w:rsid w:val="00163B32"/>
    <w:rsid w:val="0017400A"/>
    <w:rsid w:val="001742D6"/>
    <w:rsid w:val="00183F9D"/>
    <w:rsid w:val="0018635D"/>
    <w:rsid w:val="00191080"/>
    <w:rsid w:val="00191223"/>
    <w:rsid w:val="00192511"/>
    <w:rsid w:val="001957F7"/>
    <w:rsid w:val="00196A5A"/>
    <w:rsid w:val="001974DD"/>
    <w:rsid w:val="001977B5"/>
    <w:rsid w:val="001A1615"/>
    <w:rsid w:val="001A221B"/>
    <w:rsid w:val="001A6B57"/>
    <w:rsid w:val="001B0314"/>
    <w:rsid w:val="001D198C"/>
    <w:rsid w:val="001D1A38"/>
    <w:rsid w:val="001D5DB3"/>
    <w:rsid w:val="001D64C5"/>
    <w:rsid w:val="001D6FF1"/>
    <w:rsid w:val="001E2190"/>
    <w:rsid w:val="001E2C27"/>
    <w:rsid w:val="001E2F15"/>
    <w:rsid w:val="001E7173"/>
    <w:rsid w:val="001F3A5C"/>
    <w:rsid w:val="001F3D63"/>
    <w:rsid w:val="001F5BE6"/>
    <w:rsid w:val="001F68FE"/>
    <w:rsid w:val="001F7F3A"/>
    <w:rsid w:val="00200B78"/>
    <w:rsid w:val="00202148"/>
    <w:rsid w:val="0020485C"/>
    <w:rsid w:val="0020741D"/>
    <w:rsid w:val="002075CB"/>
    <w:rsid w:val="0021339D"/>
    <w:rsid w:val="0021700E"/>
    <w:rsid w:val="002179E1"/>
    <w:rsid w:val="00217D77"/>
    <w:rsid w:val="002237C5"/>
    <w:rsid w:val="002242D4"/>
    <w:rsid w:val="00225A45"/>
    <w:rsid w:val="00230559"/>
    <w:rsid w:val="0023355A"/>
    <w:rsid w:val="002339A2"/>
    <w:rsid w:val="0023433B"/>
    <w:rsid w:val="002343CC"/>
    <w:rsid w:val="002349E5"/>
    <w:rsid w:val="00234E7E"/>
    <w:rsid w:val="00241681"/>
    <w:rsid w:val="00241873"/>
    <w:rsid w:val="00242CE2"/>
    <w:rsid w:val="00243CD1"/>
    <w:rsid w:val="002462D4"/>
    <w:rsid w:val="002469FC"/>
    <w:rsid w:val="00247D7A"/>
    <w:rsid w:val="00253726"/>
    <w:rsid w:val="00253C3A"/>
    <w:rsid w:val="00254354"/>
    <w:rsid w:val="00256633"/>
    <w:rsid w:val="0025697C"/>
    <w:rsid w:val="00260871"/>
    <w:rsid w:val="00261E58"/>
    <w:rsid w:val="002624AD"/>
    <w:rsid w:val="00263E6C"/>
    <w:rsid w:val="0027124D"/>
    <w:rsid w:val="00273EF7"/>
    <w:rsid w:val="00276756"/>
    <w:rsid w:val="00276F7F"/>
    <w:rsid w:val="0027758E"/>
    <w:rsid w:val="00282B52"/>
    <w:rsid w:val="0029019D"/>
    <w:rsid w:val="002902B4"/>
    <w:rsid w:val="00290A94"/>
    <w:rsid w:val="00290BDB"/>
    <w:rsid w:val="002922F1"/>
    <w:rsid w:val="00293768"/>
    <w:rsid w:val="00293912"/>
    <w:rsid w:val="00293B32"/>
    <w:rsid w:val="00297C2B"/>
    <w:rsid w:val="002A0BFF"/>
    <w:rsid w:val="002A1DAE"/>
    <w:rsid w:val="002A274F"/>
    <w:rsid w:val="002A5F9E"/>
    <w:rsid w:val="002B1B75"/>
    <w:rsid w:val="002B3453"/>
    <w:rsid w:val="002B4C03"/>
    <w:rsid w:val="002C3366"/>
    <w:rsid w:val="002C53F6"/>
    <w:rsid w:val="002D6C3F"/>
    <w:rsid w:val="002E08B9"/>
    <w:rsid w:val="002E2B02"/>
    <w:rsid w:val="002E3EFA"/>
    <w:rsid w:val="002E6CD6"/>
    <w:rsid w:val="002E7BDE"/>
    <w:rsid w:val="002E7CC6"/>
    <w:rsid w:val="002F1D6B"/>
    <w:rsid w:val="002F2943"/>
    <w:rsid w:val="002F5206"/>
    <w:rsid w:val="002F6C37"/>
    <w:rsid w:val="002F7CBE"/>
    <w:rsid w:val="002F7ED9"/>
    <w:rsid w:val="0030002C"/>
    <w:rsid w:val="003015B3"/>
    <w:rsid w:val="003037EE"/>
    <w:rsid w:val="00304294"/>
    <w:rsid w:val="0030531C"/>
    <w:rsid w:val="00305998"/>
    <w:rsid w:val="00312A0F"/>
    <w:rsid w:val="003213CB"/>
    <w:rsid w:val="00323C96"/>
    <w:rsid w:val="00325A1E"/>
    <w:rsid w:val="003273E0"/>
    <w:rsid w:val="003304CB"/>
    <w:rsid w:val="0033393E"/>
    <w:rsid w:val="003354B8"/>
    <w:rsid w:val="0033684D"/>
    <w:rsid w:val="00341F32"/>
    <w:rsid w:val="0034443D"/>
    <w:rsid w:val="00344A45"/>
    <w:rsid w:val="00347F93"/>
    <w:rsid w:val="00351CA9"/>
    <w:rsid w:val="00353105"/>
    <w:rsid w:val="00354002"/>
    <w:rsid w:val="00354315"/>
    <w:rsid w:val="003648FA"/>
    <w:rsid w:val="00364C9C"/>
    <w:rsid w:val="00364FEB"/>
    <w:rsid w:val="00364FF0"/>
    <w:rsid w:val="0036515D"/>
    <w:rsid w:val="00367575"/>
    <w:rsid w:val="0037051E"/>
    <w:rsid w:val="00373A1E"/>
    <w:rsid w:val="00374A94"/>
    <w:rsid w:val="0037550D"/>
    <w:rsid w:val="00375703"/>
    <w:rsid w:val="00376CD0"/>
    <w:rsid w:val="00382F5A"/>
    <w:rsid w:val="003910DC"/>
    <w:rsid w:val="003A1526"/>
    <w:rsid w:val="003A28B5"/>
    <w:rsid w:val="003B3B76"/>
    <w:rsid w:val="003C0E90"/>
    <w:rsid w:val="003C4E79"/>
    <w:rsid w:val="003D0BC8"/>
    <w:rsid w:val="003D0F3F"/>
    <w:rsid w:val="003D493E"/>
    <w:rsid w:val="003E4AD9"/>
    <w:rsid w:val="003E5B45"/>
    <w:rsid w:val="003E5FF6"/>
    <w:rsid w:val="003F2402"/>
    <w:rsid w:val="003F2F78"/>
    <w:rsid w:val="003F4309"/>
    <w:rsid w:val="004051C6"/>
    <w:rsid w:val="004056DA"/>
    <w:rsid w:val="00407E77"/>
    <w:rsid w:val="00412CB8"/>
    <w:rsid w:val="0041361B"/>
    <w:rsid w:val="0041456B"/>
    <w:rsid w:val="00414E12"/>
    <w:rsid w:val="00415F45"/>
    <w:rsid w:val="00415FE2"/>
    <w:rsid w:val="00416FDD"/>
    <w:rsid w:val="00420BD2"/>
    <w:rsid w:val="004217E1"/>
    <w:rsid w:val="00424333"/>
    <w:rsid w:val="00424C3A"/>
    <w:rsid w:val="004265C1"/>
    <w:rsid w:val="004406EE"/>
    <w:rsid w:val="00447BF4"/>
    <w:rsid w:val="00452246"/>
    <w:rsid w:val="004523DF"/>
    <w:rsid w:val="00456106"/>
    <w:rsid w:val="00460932"/>
    <w:rsid w:val="00461A6A"/>
    <w:rsid w:val="00470468"/>
    <w:rsid w:val="00471E48"/>
    <w:rsid w:val="004732D7"/>
    <w:rsid w:val="00474051"/>
    <w:rsid w:val="004749A5"/>
    <w:rsid w:val="0048317B"/>
    <w:rsid w:val="004833BF"/>
    <w:rsid w:val="00486866"/>
    <w:rsid w:val="00493238"/>
    <w:rsid w:val="0049654A"/>
    <w:rsid w:val="00497499"/>
    <w:rsid w:val="004A7BCF"/>
    <w:rsid w:val="004B109A"/>
    <w:rsid w:val="004B12A4"/>
    <w:rsid w:val="004B49B6"/>
    <w:rsid w:val="004C449D"/>
    <w:rsid w:val="004D052B"/>
    <w:rsid w:val="004D6BA5"/>
    <w:rsid w:val="004D7419"/>
    <w:rsid w:val="004E68D8"/>
    <w:rsid w:val="004F15A0"/>
    <w:rsid w:val="00501EBE"/>
    <w:rsid w:val="00502CE4"/>
    <w:rsid w:val="00511BF7"/>
    <w:rsid w:val="00512F4E"/>
    <w:rsid w:val="00513541"/>
    <w:rsid w:val="00515DE6"/>
    <w:rsid w:val="00520F81"/>
    <w:rsid w:val="00523DFB"/>
    <w:rsid w:val="00525B15"/>
    <w:rsid w:val="00527D65"/>
    <w:rsid w:val="00532D0B"/>
    <w:rsid w:val="00537CC9"/>
    <w:rsid w:val="0054486D"/>
    <w:rsid w:val="005470EE"/>
    <w:rsid w:val="00552F5F"/>
    <w:rsid w:val="00553A3A"/>
    <w:rsid w:val="00554CA3"/>
    <w:rsid w:val="00557712"/>
    <w:rsid w:val="00561AD4"/>
    <w:rsid w:val="005626AE"/>
    <w:rsid w:val="00566F41"/>
    <w:rsid w:val="00573D1C"/>
    <w:rsid w:val="00581444"/>
    <w:rsid w:val="005828B4"/>
    <w:rsid w:val="00583A35"/>
    <w:rsid w:val="0059348F"/>
    <w:rsid w:val="0059445F"/>
    <w:rsid w:val="005A018A"/>
    <w:rsid w:val="005A0861"/>
    <w:rsid w:val="005A35CC"/>
    <w:rsid w:val="005A3AD6"/>
    <w:rsid w:val="005B2C49"/>
    <w:rsid w:val="005B5B83"/>
    <w:rsid w:val="005C100C"/>
    <w:rsid w:val="005C49B1"/>
    <w:rsid w:val="005D5032"/>
    <w:rsid w:val="005E023D"/>
    <w:rsid w:val="005E2BF1"/>
    <w:rsid w:val="005E3DE1"/>
    <w:rsid w:val="005E4534"/>
    <w:rsid w:val="005E64ED"/>
    <w:rsid w:val="005F0514"/>
    <w:rsid w:val="005F57B0"/>
    <w:rsid w:val="006008EC"/>
    <w:rsid w:val="00601848"/>
    <w:rsid w:val="00607681"/>
    <w:rsid w:val="00607DDA"/>
    <w:rsid w:val="0061066F"/>
    <w:rsid w:val="00611530"/>
    <w:rsid w:val="00613E5A"/>
    <w:rsid w:val="00614C42"/>
    <w:rsid w:val="00615511"/>
    <w:rsid w:val="00621D5D"/>
    <w:rsid w:val="00621D8F"/>
    <w:rsid w:val="00623B53"/>
    <w:rsid w:val="006243D8"/>
    <w:rsid w:val="0063094E"/>
    <w:rsid w:val="0063413E"/>
    <w:rsid w:val="006350F6"/>
    <w:rsid w:val="006373B3"/>
    <w:rsid w:val="0064330F"/>
    <w:rsid w:val="0064339E"/>
    <w:rsid w:val="00643ABF"/>
    <w:rsid w:val="006455CB"/>
    <w:rsid w:val="0064743C"/>
    <w:rsid w:val="00650B6F"/>
    <w:rsid w:val="006578A1"/>
    <w:rsid w:val="00662496"/>
    <w:rsid w:val="0066433C"/>
    <w:rsid w:val="00667237"/>
    <w:rsid w:val="00675980"/>
    <w:rsid w:val="006779FE"/>
    <w:rsid w:val="006A0DE2"/>
    <w:rsid w:val="006A167C"/>
    <w:rsid w:val="006B0816"/>
    <w:rsid w:val="006B09EF"/>
    <w:rsid w:val="006B26EB"/>
    <w:rsid w:val="006B44C2"/>
    <w:rsid w:val="006B62D2"/>
    <w:rsid w:val="006B7010"/>
    <w:rsid w:val="006B7857"/>
    <w:rsid w:val="006C28F9"/>
    <w:rsid w:val="006C3D85"/>
    <w:rsid w:val="006C44D5"/>
    <w:rsid w:val="006C6FB3"/>
    <w:rsid w:val="006D4EAA"/>
    <w:rsid w:val="006D6DBB"/>
    <w:rsid w:val="006D714F"/>
    <w:rsid w:val="006D7483"/>
    <w:rsid w:val="006E42DD"/>
    <w:rsid w:val="006E7E6C"/>
    <w:rsid w:val="006E7E90"/>
    <w:rsid w:val="006F0CD2"/>
    <w:rsid w:val="006F2F7C"/>
    <w:rsid w:val="006F3212"/>
    <w:rsid w:val="006F4410"/>
    <w:rsid w:val="006F5D21"/>
    <w:rsid w:val="006F6901"/>
    <w:rsid w:val="006F729C"/>
    <w:rsid w:val="006F7B78"/>
    <w:rsid w:val="00701EE5"/>
    <w:rsid w:val="007028CE"/>
    <w:rsid w:val="0070439F"/>
    <w:rsid w:val="00713294"/>
    <w:rsid w:val="00713857"/>
    <w:rsid w:val="00717012"/>
    <w:rsid w:val="007200EE"/>
    <w:rsid w:val="00725806"/>
    <w:rsid w:val="00731E33"/>
    <w:rsid w:val="00733953"/>
    <w:rsid w:val="007345F8"/>
    <w:rsid w:val="0073721C"/>
    <w:rsid w:val="00737664"/>
    <w:rsid w:val="00741BEB"/>
    <w:rsid w:val="00742EA3"/>
    <w:rsid w:val="00753114"/>
    <w:rsid w:val="0075315C"/>
    <w:rsid w:val="0075331E"/>
    <w:rsid w:val="00754F02"/>
    <w:rsid w:val="007557EC"/>
    <w:rsid w:val="0076027B"/>
    <w:rsid w:val="0076069A"/>
    <w:rsid w:val="0076290A"/>
    <w:rsid w:val="00762D98"/>
    <w:rsid w:val="007631D9"/>
    <w:rsid w:val="00770AB2"/>
    <w:rsid w:val="00780C1F"/>
    <w:rsid w:val="007821F2"/>
    <w:rsid w:val="00794446"/>
    <w:rsid w:val="00794896"/>
    <w:rsid w:val="007A2A38"/>
    <w:rsid w:val="007A3CA4"/>
    <w:rsid w:val="007B2496"/>
    <w:rsid w:val="007B4AA0"/>
    <w:rsid w:val="007B744E"/>
    <w:rsid w:val="007C1561"/>
    <w:rsid w:val="007C2CFA"/>
    <w:rsid w:val="007D03D8"/>
    <w:rsid w:val="007D7B31"/>
    <w:rsid w:val="007E110D"/>
    <w:rsid w:val="007E1B5C"/>
    <w:rsid w:val="007E3D4D"/>
    <w:rsid w:val="007E50AE"/>
    <w:rsid w:val="007E5E66"/>
    <w:rsid w:val="007E73DA"/>
    <w:rsid w:val="007F0D21"/>
    <w:rsid w:val="007F2811"/>
    <w:rsid w:val="007F3FA8"/>
    <w:rsid w:val="007F58BA"/>
    <w:rsid w:val="00800AE7"/>
    <w:rsid w:val="00803D8B"/>
    <w:rsid w:val="00807601"/>
    <w:rsid w:val="008101AC"/>
    <w:rsid w:val="00812A10"/>
    <w:rsid w:val="00816490"/>
    <w:rsid w:val="00816C1A"/>
    <w:rsid w:val="008203FA"/>
    <w:rsid w:val="00834018"/>
    <w:rsid w:val="00835231"/>
    <w:rsid w:val="00837376"/>
    <w:rsid w:val="00840D1B"/>
    <w:rsid w:val="00844B16"/>
    <w:rsid w:val="00844C73"/>
    <w:rsid w:val="00846DE0"/>
    <w:rsid w:val="0085562D"/>
    <w:rsid w:val="00857647"/>
    <w:rsid w:val="0086259E"/>
    <w:rsid w:val="00865177"/>
    <w:rsid w:val="00865ED8"/>
    <w:rsid w:val="00871752"/>
    <w:rsid w:val="0087179F"/>
    <w:rsid w:val="00874B41"/>
    <w:rsid w:val="00874FF8"/>
    <w:rsid w:val="0088034C"/>
    <w:rsid w:val="00880CA2"/>
    <w:rsid w:val="00881872"/>
    <w:rsid w:val="00887B40"/>
    <w:rsid w:val="00892510"/>
    <w:rsid w:val="0089705E"/>
    <w:rsid w:val="008972BF"/>
    <w:rsid w:val="00897F4A"/>
    <w:rsid w:val="008A2737"/>
    <w:rsid w:val="008A60E7"/>
    <w:rsid w:val="008A63EC"/>
    <w:rsid w:val="008B7808"/>
    <w:rsid w:val="008C03B0"/>
    <w:rsid w:val="008C3526"/>
    <w:rsid w:val="008C39B0"/>
    <w:rsid w:val="008C487D"/>
    <w:rsid w:val="008C5BFB"/>
    <w:rsid w:val="008C6C29"/>
    <w:rsid w:val="008C6E94"/>
    <w:rsid w:val="008C70AF"/>
    <w:rsid w:val="008D04A9"/>
    <w:rsid w:val="008D15F6"/>
    <w:rsid w:val="008D2E96"/>
    <w:rsid w:val="008D601E"/>
    <w:rsid w:val="008D675F"/>
    <w:rsid w:val="008E0085"/>
    <w:rsid w:val="008E30D8"/>
    <w:rsid w:val="008F0524"/>
    <w:rsid w:val="008F1839"/>
    <w:rsid w:val="008F2BC2"/>
    <w:rsid w:val="008F3003"/>
    <w:rsid w:val="008F36A6"/>
    <w:rsid w:val="008F6EF2"/>
    <w:rsid w:val="00900115"/>
    <w:rsid w:val="00904BE4"/>
    <w:rsid w:val="009058BA"/>
    <w:rsid w:val="00907558"/>
    <w:rsid w:val="0090771A"/>
    <w:rsid w:val="00907BC7"/>
    <w:rsid w:val="00911164"/>
    <w:rsid w:val="0091559F"/>
    <w:rsid w:val="00922528"/>
    <w:rsid w:val="00933344"/>
    <w:rsid w:val="00935061"/>
    <w:rsid w:val="00935752"/>
    <w:rsid w:val="00941FD2"/>
    <w:rsid w:val="009448B0"/>
    <w:rsid w:val="009468CB"/>
    <w:rsid w:val="009531EE"/>
    <w:rsid w:val="00954813"/>
    <w:rsid w:val="00960B41"/>
    <w:rsid w:val="00961D03"/>
    <w:rsid w:val="00962604"/>
    <w:rsid w:val="0096427D"/>
    <w:rsid w:val="00965622"/>
    <w:rsid w:val="009740C3"/>
    <w:rsid w:val="00974A20"/>
    <w:rsid w:val="00974C8C"/>
    <w:rsid w:val="00981153"/>
    <w:rsid w:val="00983074"/>
    <w:rsid w:val="00984033"/>
    <w:rsid w:val="009904D6"/>
    <w:rsid w:val="00994B17"/>
    <w:rsid w:val="00994C00"/>
    <w:rsid w:val="009A15B4"/>
    <w:rsid w:val="009A59DB"/>
    <w:rsid w:val="009B0E44"/>
    <w:rsid w:val="009C1540"/>
    <w:rsid w:val="009C2BE0"/>
    <w:rsid w:val="009C45B6"/>
    <w:rsid w:val="009C7B8A"/>
    <w:rsid w:val="009D26E1"/>
    <w:rsid w:val="009D2F7B"/>
    <w:rsid w:val="009D400B"/>
    <w:rsid w:val="009D4335"/>
    <w:rsid w:val="009D5DAE"/>
    <w:rsid w:val="009E09B1"/>
    <w:rsid w:val="009E1BA4"/>
    <w:rsid w:val="009F1D72"/>
    <w:rsid w:val="009F2685"/>
    <w:rsid w:val="009F383E"/>
    <w:rsid w:val="009F67A9"/>
    <w:rsid w:val="009F6E1D"/>
    <w:rsid w:val="009F77D7"/>
    <w:rsid w:val="009F7FB8"/>
    <w:rsid w:val="00A01BE4"/>
    <w:rsid w:val="00A02CB1"/>
    <w:rsid w:val="00A047F3"/>
    <w:rsid w:val="00A04FCA"/>
    <w:rsid w:val="00A05916"/>
    <w:rsid w:val="00A06F30"/>
    <w:rsid w:val="00A0701D"/>
    <w:rsid w:val="00A074D6"/>
    <w:rsid w:val="00A12E46"/>
    <w:rsid w:val="00A20312"/>
    <w:rsid w:val="00A219A0"/>
    <w:rsid w:val="00A2558E"/>
    <w:rsid w:val="00A261F9"/>
    <w:rsid w:val="00A31314"/>
    <w:rsid w:val="00A331C8"/>
    <w:rsid w:val="00A379B6"/>
    <w:rsid w:val="00A416E2"/>
    <w:rsid w:val="00A4172B"/>
    <w:rsid w:val="00A4234F"/>
    <w:rsid w:val="00A43D88"/>
    <w:rsid w:val="00A455E9"/>
    <w:rsid w:val="00A473BD"/>
    <w:rsid w:val="00A47680"/>
    <w:rsid w:val="00A530BA"/>
    <w:rsid w:val="00A61A1B"/>
    <w:rsid w:val="00A64061"/>
    <w:rsid w:val="00A6758E"/>
    <w:rsid w:val="00A73E57"/>
    <w:rsid w:val="00A74C91"/>
    <w:rsid w:val="00A75959"/>
    <w:rsid w:val="00A8081A"/>
    <w:rsid w:val="00A86B63"/>
    <w:rsid w:val="00A8700B"/>
    <w:rsid w:val="00A87037"/>
    <w:rsid w:val="00A919A4"/>
    <w:rsid w:val="00A91BF6"/>
    <w:rsid w:val="00AA0C75"/>
    <w:rsid w:val="00AA1FBD"/>
    <w:rsid w:val="00AA2629"/>
    <w:rsid w:val="00AB0655"/>
    <w:rsid w:val="00AB48A4"/>
    <w:rsid w:val="00AB5F5E"/>
    <w:rsid w:val="00AB742A"/>
    <w:rsid w:val="00AC01A9"/>
    <w:rsid w:val="00AC3925"/>
    <w:rsid w:val="00AC7585"/>
    <w:rsid w:val="00AD061B"/>
    <w:rsid w:val="00AD3B67"/>
    <w:rsid w:val="00AE3BFB"/>
    <w:rsid w:val="00AE7E52"/>
    <w:rsid w:val="00AF1404"/>
    <w:rsid w:val="00AF2DEE"/>
    <w:rsid w:val="00AF658F"/>
    <w:rsid w:val="00B01915"/>
    <w:rsid w:val="00B048EE"/>
    <w:rsid w:val="00B06427"/>
    <w:rsid w:val="00B10E9A"/>
    <w:rsid w:val="00B12AB3"/>
    <w:rsid w:val="00B14C35"/>
    <w:rsid w:val="00B16778"/>
    <w:rsid w:val="00B21649"/>
    <w:rsid w:val="00B2166D"/>
    <w:rsid w:val="00B2195E"/>
    <w:rsid w:val="00B21ADC"/>
    <w:rsid w:val="00B21B92"/>
    <w:rsid w:val="00B23487"/>
    <w:rsid w:val="00B43C53"/>
    <w:rsid w:val="00B43F7D"/>
    <w:rsid w:val="00B4737D"/>
    <w:rsid w:val="00B518FF"/>
    <w:rsid w:val="00B52A94"/>
    <w:rsid w:val="00B53D24"/>
    <w:rsid w:val="00B57EDD"/>
    <w:rsid w:val="00B629E8"/>
    <w:rsid w:val="00B62CCC"/>
    <w:rsid w:val="00B64C28"/>
    <w:rsid w:val="00B671A8"/>
    <w:rsid w:val="00B67651"/>
    <w:rsid w:val="00B6767C"/>
    <w:rsid w:val="00B70392"/>
    <w:rsid w:val="00B70B5C"/>
    <w:rsid w:val="00B713CC"/>
    <w:rsid w:val="00B7627A"/>
    <w:rsid w:val="00B80473"/>
    <w:rsid w:val="00B83F83"/>
    <w:rsid w:val="00B874BA"/>
    <w:rsid w:val="00B903D5"/>
    <w:rsid w:val="00B904BF"/>
    <w:rsid w:val="00B93760"/>
    <w:rsid w:val="00B952D5"/>
    <w:rsid w:val="00BA2F24"/>
    <w:rsid w:val="00BA3188"/>
    <w:rsid w:val="00BA6F8B"/>
    <w:rsid w:val="00BC1C1C"/>
    <w:rsid w:val="00BC2086"/>
    <w:rsid w:val="00BC249B"/>
    <w:rsid w:val="00BC65CB"/>
    <w:rsid w:val="00BD4041"/>
    <w:rsid w:val="00BE2535"/>
    <w:rsid w:val="00BE654C"/>
    <w:rsid w:val="00BF13AA"/>
    <w:rsid w:val="00BF683A"/>
    <w:rsid w:val="00BF79EC"/>
    <w:rsid w:val="00C00C8E"/>
    <w:rsid w:val="00C02112"/>
    <w:rsid w:val="00C02AD8"/>
    <w:rsid w:val="00C053A4"/>
    <w:rsid w:val="00C05865"/>
    <w:rsid w:val="00C05870"/>
    <w:rsid w:val="00C119E4"/>
    <w:rsid w:val="00C11CD4"/>
    <w:rsid w:val="00C13D5D"/>
    <w:rsid w:val="00C15D86"/>
    <w:rsid w:val="00C24750"/>
    <w:rsid w:val="00C24C0F"/>
    <w:rsid w:val="00C27E71"/>
    <w:rsid w:val="00C34847"/>
    <w:rsid w:val="00C453B7"/>
    <w:rsid w:val="00C464BB"/>
    <w:rsid w:val="00C54552"/>
    <w:rsid w:val="00C62B2B"/>
    <w:rsid w:val="00C6475F"/>
    <w:rsid w:val="00C64B9C"/>
    <w:rsid w:val="00C64FBD"/>
    <w:rsid w:val="00C65249"/>
    <w:rsid w:val="00C72570"/>
    <w:rsid w:val="00C73BF7"/>
    <w:rsid w:val="00C75181"/>
    <w:rsid w:val="00C81CE7"/>
    <w:rsid w:val="00C84099"/>
    <w:rsid w:val="00C851DA"/>
    <w:rsid w:val="00C90174"/>
    <w:rsid w:val="00C946F7"/>
    <w:rsid w:val="00C96DF5"/>
    <w:rsid w:val="00CA1D82"/>
    <w:rsid w:val="00CA37D5"/>
    <w:rsid w:val="00CB055C"/>
    <w:rsid w:val="00CB5046"/>
    <w:rsid w:val="00CB5DE7"/>
    <w:rsid w:val="00CD31E8"/>
    <w:rsid w:val="00CD3B33"/>
    <w:rsid w:val="00CE5554"/>
    <w:rsid w:val="00CE7B12"/>
    <w:rsid w:val="00CF06FB"/>
    <w:rsid w:val="00CF1A87"/>
    <w:rsid w:val="00D018F8"/>
    <w:rsid w:val="00D02B24"/>
    <w:rsid w:val="00D03ACE"/>
    <w:rsid w:val="00D044BE"/>
    <w:rsid w:val="00D065E5"/>
    <w:rsid w:val="00D07F40"/>
    <w:rsid w:val="00D10805"/>
    <w:rsid w:val="00D1223F"/>
    <w:rsid w:val="00D1395B"/>
    <w:rsid w:val="00D13B9C"/>
    <w:rsid w:val="00D16430"/>
    <w:rsid w:val="00D2313B"/>
    <w:rsid w:val="00D23AA6"/>
    <w:rsid w:val="00D259C3"/>
    <w:rsid w:val="00D27166"/>
    <w:rsid w:val="00D30579"/>
    <w:rsid w:val="00D35AEC"/>
    <w:rsid w:val="00D439BB"/>
    <w:rsid w:val="00D47E3D"/>
    <w:rsid w:val="00D507AA"/>
    <w:rsid w:val="00D53E6B"/>
    <w:rsid w:val="00D542AC"/>
    <w:rsid w:val="00D5458B"/>
    <w:rsid w:val="00D569C1"/>
    <w:rsid w:val="00D61286"/>
    <w:rsid w:val="00D62640"/>
    <w:rsid w:val="00D63666"/>
    <w:rsid w:val="00D678DD"/>
    <w:rsid w:val="00D71238"/>
    <w:rsid w:val="00D71877"/>
    <w:rsid w:val="00D72F08"/>
    <w:rsid w:val="00D75858"/>
    <w:rsid w:val="00D759FB"/>
    <w:rsid w:val="00D85729"/>
    <w:rsid w:val="00D85B91"/>
    <w:rsid w:val="00D867B8"/>
    <w:rsid w:val="00D87BC0"/>
    <w:rsid w:val="00D87C3F"/>
    <w:rsid w:val="00D97DA6"/>
    <w:rsid w:val="00DA14A9"/>
    <w:rsid w:val="00DA3724"/>
    <w:rsid w:val="00DA405C"/>
    <w:rsid w:val="00DA4F53"/>
    <w:rsid w:val="00DA7118"/>
    <w:rsid w:val="00DA7C0C"/>
    <w:rsid w:val="00DB1FD4"/>
    <w:rsid w:val="00DB6822"/>
    <w:rsid w:val="00DB72D4"/>
    <w:rsid w:val="00DD1EE2"/>
    <w:rsid w:val="00DD284B"/>
    <w:rsid w:val="00DD3166"/>
    <w:rsid w:val="00DD3B24"/>
    <w:rsid w:val="00DE1540"/>
    <w:rsid w:val="00DE3433"/>
    <w:rsid w:val="00DE5679"/>
    <w:rsid w:val="00DE5798"/>
    <w:rsid w:val="00DE626E"/>
    <w:rsid w:val="00DF09BD"/>
    <w:rsid w:val="00DF1896"/>
    <w:rsid w:val="00DF2998"/>
    <w:rsid w:val="00DF3C5E"/>
    <w:rsid w:val="00DF4319"/>
    <w:rsid w:val="00DF564C"/>
    <w:rsid w:val="00DF6046"/>
    <w:rsid w:val="00E10086"/>
    <w:rsid w:val="00E2516C"/>
    <w:rsid w:val="00E3004E"/>
    <w:rsid w:val="00E3768F"/>
    <w:rsid w:val="00E40914"/>
    <w:rsid w:val="00E43377"/>
    <w:rsid w:val="00E46206"/>
    <w:rsid w:val="00E47AE5"/>
    <w:rsid w:val="00E501CC"/>
    <w:rsid w:val="00E534B3"/>
    <w:rsid w:val="00E56800"/>
    <w:rsid w:val="00E61B6F"/>
    <w:rsid w:val="00E66C3A"/>
    <w:rsid w:val="00E67C80"/>
    <w:rsid w:val="00E70AB4"/>
    <w:rsid w:val="00E717C7"/>
    <w:rsid w:val="00E73552"/>
    <w:rsid w:val="00E77E5D"/>
    <w:rsid w:val="00E84B35"/>
    <w:rsid w:val="00E859D1"/>
    <w:rsid w:val="00E86219"/>
    <w:rsid w:val="00E868FE"/>
    <w:rsid w:val="00E91A85"/>
    <w:rsid w:val="00E91D6A"/>
    <w:rsid w:val="00E92192"/>
    <w:rsid w:val="00E93CA0"/>
    <w:rsid w:val="00EA2E62"/>
    <w:rsid w:val="00EA4B65"/>
    <w:rsid w:val="00EA5912"/>
    <w:rsid w:val="00EA5F5B"/>
    <w:rsid w:val="00EA6995"/>
    <w:rsid w:val="00EB25D6"/>
    <w:rsid w:val="00EB2B56"/>
    <w:rsid w:val="00EB5816"/>
    <w:rsid w:val="00EB5D7E"/>
    <w:rsid w:val="00EB72A3"/>
    <w:rsid w:val="00EC225E"/>
    <w:rsid w:val="00EC6556"/>
    <w:rsid w:val="00ED3882"/>
    <w:rsid w:val="00ED4533"/>
    <w:rsid w:val="00ED46A1"/>
    <w:rsid w:val="00ED71B5"/>
    <w:rsid w:val="00EE19E8"/>
    <w:rsid w:val="00EE4D75"/>
    <w:rsid w:val="00EE66E9"/>
    <w:rsid w:val="00EF2119"/>
    <w:rsid w:val="00EF384A"/>
    <w:rsid w:val="00EF7C04"/>
    <w:rsid w:val="00F02A68"/>
    <w:rsid w:val="00F072A9"/>
    <w:rsid w:val="00F1141A"/>
    <w:rsid w:val="00F12EFC"/>
    <w:rsid w:val="00F176E9"/>
    <w:rsid w:val="00F22747"/>
    <w:rsid w:val="00F26003"/>
    <w:rsid w:val="00F34061"/>
    <w:rsid w:val="00F351B1"/>
    <w:rsid w:val="00F42362"/>
    <w:rsid w:val="00F43CDE"/>
    <w:rsid w:val="00F4446C"/>
    <w:rsid w:val="00F51CD4"/>
    <w:rsid w:val="00F62BA3"/>
    <w:rsid w:val="00F63902"/>
    <w:rsid w:val="00F662A8"/>
    <w:rsid w:val="00F672E1"/>
    <w:rsid w:val="00F67AE0"/>
    <w:rsid w:val="00F75B10"/>
    <w:rsid w:val="00F80CF6"/>
    <w:rsid w:val="00F8250F"/>
    <w:rsid w:val="00F825C1"/>
    <w:rsid w:val="00F83812"/>
    <w:rsid w:val="00F84410"/>
    <w:rsid w:val="00F8551B"/>
    <w:rsid w:val="00F8660E"/>
    <w:rsid w:val="00F86FF6"/>
    <w:rsid w:val="00F905FA"/>
    <w:rsid w:val="00F9413E"/>
    <w:rsid w:val="00F948C5"/>
    <w:rsid w:val="00F97488"/>
    <w:rsid w:val="00FA2E60"/>
    <w:rsid w:val="00FA7037"/>
    <w:rsid w:val="00FA768D"/>
    <w:rsid w:val="00FB1AE2"/>
    <w:rsid w:val="00FB575A"/>
    <w:rsid w:val="00FB62C7"/>
    <w:rsid w:val="00FC7E01"/>
    <w:rsid w:val="00FE09EA"/>
    <w:rsid w:val="00FE35BC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5B32B"/>
  <w15:chartTrackingRefBased/>
  <w15:docId w15:val="{BE497965-3834-4783-BC45-6108CEFC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7"/>
    <w:pPr>
      <w:spacing w:before="120" w:after="120" w:line="48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7B5"/>
    <w:pPr>
      <w:ind w:firstLine="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7B5"/>
    <w:pPr>
      <w:ind w:firstLine="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E251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30F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44DD1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4DD1"/>
    <w:rPr>
      <w:rFonts w:ascii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44DD1"/>
    <w:pPr>
      <w:spacing w:line="36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44DD1"/>
    <w:rPr>
      <w:rFonts w:ascii="Times New Roman" w:hAnsi="Times New Roman" w:cs="Times New Roman"/>
      <w:noProof/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044DD1"/>
    <w:pPr>
      <w:ind w:left="720"/>
      <w:contextualSpacing/>
    </w:pPr>
  </w:style>
  <w:style w:type="paragraph" w:customStyle="1" w:styleId="b-qt">
    <w:name w:val="b-qt"/>
    <w:basedOn w:val="Normal"/>
    <w:rsid w:val="00F8551B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bqfqa">
    <w:name w:val="bq_fq_a"/>
    <w:basedOn w:val="Normal"/>
    <w:rsid w:val="00F8551B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8551B"/>
    <w:rPr>
      <w:color w:val="954F72" w:themeColor="followedHyperlink"/>
      <w:u w:val="single"/>
    </w:rPr>
  </w:style>
  <w:style w:type="character" w:customStyle="1" w:styleId="e24kjd">
    <w:name w:val="e24kjd"/>
    <w:basedOn w:val="DefaultParagraphFont"/>
    <w:rsid w:val="004056DA"/>
  </w:style>
  <w:style w:type="table" w:styleId="TableGrid">
    <w:name w:val="Table Grid"/>
    <w:basedOn w:val="TableNormal"/>
    <w:uiPriority w:val="39"/>
    <w:rsid w:val="00F12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2B02"/>
    <w:rPr>
      <w:b/>
      <w:bCs/>
    </w:rPr>
  </w:style>
  <w:style w:type="character" w:styleId="Emphasis">
    <w:name w:val="Emphasis"/>
    <w:basedOn w:val="DefaultParagraphFont"/>
    <w:uiPriority w:val="20"/>
    <w:qFormat/>
    <w:rsid w:val="002E2B02"/>
    <w:rPr>
      <w:i/>
      <w:iCs/>
    </w:rPr>
  </w:style>
  <w:style w:type="paragraph" w:customStyle="1" w:styleId="msonormal0">
    <w:name w:val="msonormal"/>
    <w:basedOn w:val="Normal"/>
    <w:rsid w:val="00C851DA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l65">
    <w:name w:val="xl65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66">
    <w:name w:val="xl66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67">
    <w:name w:val="xl67"/>
    <w:basedOn w:val="Normal"/>
    <w:rsid w:val="00C851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2E74B5"/>
      <w:sz w:val="18"/>
      <w:szCs w:val="18"/>
      <w:lang w:eastAsia="en-GB"/>
    </w:rPr>
  </w:style>
  <w:style w:type="paragraph" w:customStyle="1" w:styleId="xl68">
    <w:name w:val="xl68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69">
    <w:name w:val="xl69"/>
    <w:basedOn w:val="Normal"/>
    <w:rsid w:val="00C851DA"/>
    <w:pP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70">
    <w:name w:val="xl70"/>
    <w:basedOn w:val="Normal"/>
    <w:rsid w:val="00C851D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2">
    <w:name w:val="xl72"/>
    <w:basedOn w:val="Normal"/>
    <w:rsid w:val="00C851D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3">
    <w:name w:val="xl73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74">
    <w:name w:val="xl74"/>
    <w:basedOn w:val="Normal"/>
    <w:rsid w:val="00C851DA"/>
    <w:pPr>
      <w:spacing w:before="100" w:beforeAutospacing="1" w:after="100" w:afterAutospacing="1" w:line="240" w:lineRule="auto"/>
    </w:pPr>
    <w:rPr>
      <w:rFonts w:eastAsia="Times New Roman"/>
      <w:u w:val="single"/>
      <w:lang w:eastAsia="en-GB"/>
    </w:rPr>
  </w:style>
  <w:style w:type="paragraph" w:customStyle="1" w:styleId="xl75">
    <w:name w:val="xl75"/>
    <w:basedOn w:val="Normal"/>
    <w:rsid w:val="00C851D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6">
    <w:name w:val="xl76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2E74B5"/>
      <w:sz w:val="18"/>
      <w:szCs w:val="18"/>
      <w:lang w:eastAsia="en-GB"/>
    </w:rPr>
  </w:style>
  <w:style w:type="paragraph" w:customStyle="1" w:styleId="xl77">
    <w:name w:val="xl77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l78">
    <w:name w:val="xl78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79">
    <w:name w:val="xl79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80">
    <w:name w:val="xl80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1">
    <w:name w:val="xl81"/>
    <w:basedOn w:val="Normal"/>
    <w:rsid w:val="00C851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2">
    <w:name w:val="xl82"/>
    <w:basedOn w:val="Normal"/>
    <w:rsid w:val="00C851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3">
    <w:name w:val="xl83"/>
    <w:basedOn w:val="Normal"/>
    <w:rsid w:val="00C851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4">
    <w:name w:val="xl84"/>
    <w:basedOn w:val="Normal"/>
    <w:rsid w:val="00C851D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5">
    <w:name w:val="xl85"/>
    <w:basedOn w:val="Normal"/>
    <w:rsid w:val="00C851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table" w:styleId="PlainTable5">
    <w:name w:val="Plain Table 5"/>
    <w:basedOn w:val="TableNormal"/>
    <w:uiPriority w:val="45"/>
    <w:rsid w:val="001863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E4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2DD"/>
  </w:style>
  <w:style w:type="paragraph" w:styleId="Footer">
    <w:name w:val="footer"/>
    <w:basedOn w:val="Normal"/>
    <w:link w:val="FooterChar"/>
    <w:uiPriority w:val="99"/>
    <w:unhideWhenUsed/>
    <w:rsid w:val="006E4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2DD"/>
  </w:style>
  <w:style w:type="character" w:customStyle="1" w:styleId="fig-label">
    <w:name w:val="fig-label"/>
    <w:basedOn w:val="DefaultParagraphFont"/>
    <w:rsid w:val="00F072A9"/>
  </w:style>
  <w:style w:type="paragraph" w:styleId="Title">
    <w:name w:val="Title"/>
    <w:basedOn w:val="Normal"/>
    <w:next w:val="Normal"/>
    <w:link w:val="TitleChar"/>
    <w:uiPriority w:val="10"/>
    <w:qFormat/>
    <w:rsid w:val="002A5F9E"/>
    <w:pPr>
      <w:spacing w:before="5000" w:after="500" w:line="240" w:lineRule="auto"/>
      <w:jc w:val="center"/>
    </w:pPr>
    <w:rPr>
      <w:i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A5F9E"/>
    <w:rPr>
      <w:rFonts w:ascii="Times New Roman" w:hAnsi="Times New Roman" w:cs="Times New Roman"/>
      <w:i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F9E"/>
    <w:pPr>
      <w:spacing w:line="240" w:lineRule="auto"/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2A5F9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977B5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77B5"/>
    <w:rPr>
      <w:rFonts w:ascii="Times New Roman" w:hAnsi="Times New Roman" w:cs="Times New Roman"/>
      <w:sz w:val="24"/>
      <w:szCs w:val="24"/>
    </w:rPr>
  </w:style>
  <w:style w:type="paragraph" w:customStyle="1" w:styleId="HeaderRibbon">
    <w:name w:val="Header Ribbon"/>
    <w:basedOn w:val="Header"/>
    <w:link w:val="HeaderRibbonChar"/>
    <w:qFormat/>
    <w:rsid w:val="002A5F9E"/>
    <w:pPr>
      <w:jc w:val="right"/>
    </w:pPr>
    <w:rPr>
      <w:sz w:val="22"/>
      <w:szCs w:val="22"/>
    </w:rPr>
  </w:style>
  <w:style w:type="paragraph" w:customStyle="1" w:styleId="TableTitle">
    <w:name w:val="Table Title"/>
    <w:basedOn w:val="Heading2"/>
    <w:link w:val="TableTitleChar"/>
    <w:qFormat/>
    <w:rsid w:val="0048317B"/>
    <w:pPr>
      <w:spacing w:before="0" w:after="0" w:line="360" w:lineRule="auto"/>
    </w:pPr>
  </w:style>
  <w:style w:type="character" w:customStyle="1" w:styleId="HeaderRibbonChar">
    <w:name w:val="Header Ribbon Char"/>
    <w:basedOn w:val="HeaderChar"/>
    <w:link w:val="HeaderRibbon"/>
    <w:rsid w:val="002A5F9E"/>
    <w:rPr>
      <w:rFonts w:ascii="Times New Roman" w:hAnsi="Times New Roman" w:cs="Times New Roman"/>
    </w:rPr>
  </w:style>
  <w:style w:type="paragraph" w:customStyle="1" w:styleId="Figure">
    <w:name w:val="Figure"/>
    <w:basedOn w:val="Heading2"/>
    <w:link w:val="FigureChar"/>
    <w:qFormat/>
    <w:rsid w:val="0048317B"/>
    <w:pPr>
      <w:spacing w:before="0" w:after="0" w:line="360" w:lineRule="auto"/>
    </w:pPr>
  </w:style>
  <w:style w:type="character" w:customStyle="1" w:styleId="TableTitleChar">
    <w:name w:val="Table Title Char"/>
    <w:basedOn w:val="DefaultParagraphFont"/>
    <w:link w:val="TableTitle"/>
    <w:rsid w:val="0048317B"/>
    <w:rPr>
      <w:rFonts w:ascii="Times New Roman" w:hAnsi="Times New Roman" w:cs="Times New Roman"/>
      <w:sz w:val="24"/>
      <w:szCs w:val="24"/>
    </w:rPr>
  </w:style>
  <w:style w:type="paragraph" w:customStyle="1" w:styleId="TableHeader">
    <w:name w:val="Table Header"/>
    <w:basedOn w:val="TableTitle"/>
    <w:link w:val="TableHeaderChar"/>
    <w:rsid w:val="001977B5"/>
    <w:pPr>
      <w:jc w:val="center"/>
    </w:pPr>
  </w:style>
  <w:style w:type="character" w:customStyle="1" w:styleId="FigureChar">
    <w:name w:val="Figure Char"/>
    <w:basedOn w:val="DefaultParagraphFont"/>
    <w:link w:val="Figure"/>
    <w:rsid w:val="0048317B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1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leHeaderChar">
    <w:name w:val="Table Header Char"/>
    <w:basedOn w:val="TableTitleChar"/>
    <w:link w:val="TableHeader"/>
    <w:rsid w:val="001977B5"/>
    <w:rPr>
      <w:rFonts w:ascii="Times New Roman" w:hAnsi="Times New Roman" w:cs="Times New Roman"/>
      <w:sz w:val="24"/>
      <w:szCs w:val="24"/>
    </w:rPr>
  </w:style>
  <w:style w:type="paragraph" w:customStyle="1" w:styleId="TableBody">
    <w:name w:val="Table Body"/>
    <w:basedOn w:val="Normal"/>
    <w:link w:val="TableBodyChar"/>
    <w:qFormat/>
    <w:rsid w:val="002F5206"/>
    <w:pPr>
      <w:spacing w:line="360" w:lineRule="auto"/>
      <w:ind w:firstLine="0"/>
    </w:pPr>
    <w:rPr>
      <w:sz w:val="22"/>
      <w:szCs w:val="22"/>
    </w:rPr>
  </w:style>
  <w:style w:type="character" w:customStyle="1" w:styleId="TableBodyChar">
    <w:name w:val="Table Body Char"/>
    <w:basedOn w:val="DefaultParagraphFont"/>
    <w:link w:val="TableBody"/>
    <w:rsid w:val="002F5206"/>
    <w:rPr>
      <w:rFonts w:ascii="Times New Roman" w:hAnsi="Times New Roman" w:cs="Times New Roman"/>
    </w:rPr>
  </w:style>
  <w:style w:type="paragraph" w:customStyle="1" w:styleId="Table">
    <w:name w:val="Table"/>
    <w:basedOn w:val="Normal"/>
    <w:link w:val="TableChar"/>
    <w:rsid w:val="006D7483"/>
    <w:pPr>
      <w:spacing w:before="0" w:after="0" w:line="360" w:lineRule="auto"/>
      <w:ind w:firstLine="0"/>
    </w:pPr>
  </w:style>
  <w:style w:type="character" w:customStyle="1" w:styleId="TableChar">
    <w:name w:val="Table Char"/>
    <w:basedOn w:val="DefaultParagraphFont"/>
    <w:link w:val="Table"/>
    <w:rsid w:val="006D7483"/>
    <w:rPr>
      <w:rFonts w:ascii="Times New Roman" w:hAnsi="Times New Roman" w:cs="Times New Roman"/>
      <w:sz w:val="24"/>
      <w:szCs w:val="24"/>
    </w:rPr>
  </w:style>
  <w:style w:type="paragraph" w:customStyle="1" w:styleId="Reference">
    <w:name w:val="Reference"/>
    <w:basedOn w:val="EndNoteBibliography"/>
    <w:link w:val="ReferenceChar"/>
    <w:qFormat/>
    <w:rsid w:val="003C4E79"/>
    <w:pPr>
      <w:numPr>
        <w:numId w:val="6"/>
      </w:numPr>
      <w:ind w:left="567" w:hanging="425"/>
      <w:jc w:val="left"/>
    </w:pPr>
  </w:style>
  <w:style w:type="character" w:customStyle="1" w:styleId="ReferenceChar">
    <w:name w:val="Reference Char"/>
    <w:basedOn w:val="EndNoteBibliographyChar"/>
    <w:link w:val="Reference"/>
    <w:rsid w:val="003C4E79"/>
    <w:rPr>
      <w:rFonts w:ascii="Times New Roman" w:hAnsi="Times New Roman" w:cs="Times New Roman"/>
      <w:noProof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420BD2"/>
    <w:rPr>
      <w:color w:val="808080"/>
    </w:rPr>
  </w:style>
  <w:style w:type="paragraph" w:customStyle="1" w:styleId="Keywords">
    <w:name w:val="Keywords"/>
    <w:basedOn w:val="IntenseQuote"/>
    <w:link w:val="KeywordsChar"/>
    <w:qFormat/>
    <w:rsid w:val="001516F4"/>
    <w:pPr>
      <w:pBdr>
        <w:top w:val="single" w:sz="4" w:space="10" w:color="auto"/>
        <w:bottom w:val="single" w:sz="4" w:space="10" w:color="auto"/>
      </w:pBdr>
      <w:spacing w:before="120" w:after="120"/>
      <w:ind w:left="0" w:right="0" w:firstLine="0"/>
      <w:jc w:val="left"/>
    </w:pPr>
    <w:rPr>
      <w:color w:val="auto"/>
    </w:rPr>
  </w:style>
  <w:style w:type="character" w:customStyle="1" w:styleId="KeywordsChar">
    <w:name w:val="Keywords Char"/>
    <w:basedOn w:val="Heading1Char"/>
    <w:link w:val="Keywords"/>
    <w:rsid w:val="001516F4"/>
    <w:rPr>
      <w:rFonts w:ascii="Times New Roman" w:hAnsi="Times New Roman" w:cs="Times New Roman"/>
      <w:b w:val="0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83401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18"/>
    <w:rPr>
      <w:rFonts w:ascii="Times New Roman" w:hAnsi="Times New Roman" w:cs="Times New Roman"/>
      <w:i/>
      <w:iCs/>
      <w:color w:val="5B9BD5" w:themeColor="accent1"/>
      <w:sz w:val="24"/>
      <w:szCs w:val="24"/>
    </w:rPr>
  </w:style>
  <w:style w:type="paragraph" w:styleId="Revision">
    <w:name w:val="Revision"/>
    <w:hidden/>
    <w:uiPriority w:val="99"/>
    <w:semiHidden/>
    <w:rsid w:val="0020214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148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14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2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1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1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148"/>
    <w:rPr>
      <w:rFonts w:ascii="Times New Roman" w:hAnsi="Times New Roman"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15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5B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gboefpdpvb">
    <w:name w:val="ggboefpdpvb"/>
    <w:basedOn w:val="DefaultParagraphFont"/>
    <w:rsid w:val="000415B6"/>
  </w:style>
  <w:style w:type="character" w:customStyle="1" w:styleId="ggboefpdjvb">
    <w:name w:val="ggboefpdjvb"/>
    <w:basedOn w:val="DefaultParagraphFont"/>
    <w:rsid w:val="00573D1C"/>
  </w:style>
  <w:style w:type="character" w:customStyle="1" w:styleId="ggboefpdfwb">
    <w:name w:val="ggboefpdfwb"/>
    <w:basedOn w:val="DefaultParagraphFont"/>
    <w:rsid w:val="00573D1C"/>
  </w:style>
  <w:style w:type="character" w:customStyle="1" w:styleId="ggboefpdfvb">
    <w:name w:val="ggboefpdfvb"/>
    <w:basedOn w:val="DefaultParagraphFont"/>
    <w:rsid w:val="00573D1C"/>
  </w:style>
  <w:style w:type="character" w:customStyle="1" w:styleId="kwd">
    <w:name w:val="kwd"/>
    <w:basedOn w:val="DefaultParagraphFont"/>
    <w:rsid w:val="00812A10"/>
  </w:style>
  <w:style w:type="character" w:customStyle="1" w:styleId="pun">
    <w:name w:val="pun"/>
    <w:basedOn w:val="DefaultParagraphFont"/>
    <w:rsid w:val="00812A10"/>
  </w:style>
  <w:style w:type="character" w:customStyle="1" w:styleId="pln">
    <w:name w:val="pln"/>
    <w:basedOn w:val="DefaultParagraphFont"/>
    <w:rsid w:val="00812A10"/>
  </w:style>
  <w:style w:type="character" w:customStyle="1" w:styleId="lit">
    <w:name w:val="lit"/>
    <w:basedOn w:val="DefaultParagraphFont"/>
    <w:rsid w:val="00812A10"/>
  </w:style>
  <w:style w:type="paragraph" w:customStyle="1" w:styleId="TableFooter">
    <w:name w:val="Table Footer"/>
    <w:basedOn w:val="TableBody"/>
    <w:link w:val="TableFooterChar"/>
    <w:qFormat/>
    <w:rsid w:val="00234E7E"/>
    <w:pPr>
      <w:spacing w:before="0" w:after="0"/>
    </w:pPr>
    <w:rPr>
      <w:i/>
      <w:sz w:val="18"/>
      <w:szCs w:val="18"/>
    </w:rPr>
  </w:style>
  <w:style w:type="character" w:customStyle="1" w:styleId="TableFooterChar">
    <w:name w:val="Table Footer Char"/>
    <w:basedOn w:val="TableBodyChar"/>
    <w:link w:val="TableFooter"/>
    <w:rsid w:val="00234E7E"/>
    <w:rPr>
      <w:rFonts w:ascii="Times New Roman" w:hAnsi="Times New Roman" w:cs="Times New Roman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80210246\Box\Custom%20Office%20Templates\Ph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1F45B7B7D58419419B54AE840C3A3" ma:contentTypeVersion="2" ma:contentTypeDescription="Create a new document." ma:contentTypeScope="" ma:versionID="9a51b69fbf58c12b5b2083fa90866ef5">
  <xsd:schema xmlns:xsd="http://www.w3.org/2001/XMLSchema" xmlns:xs="http://www.w3.org/2001/XMLSchema" xmlns:p="http://schemas.microsoft.com/office/2006/metadata/properties" xmlns:ns3="e64d5bf8-76a9-4184-a1a2-76a76aded02a" targetNamespace="http://schemas.microsoft.com/office/2006/metadata/properties" ma:root="true" ma:fieldsID="ecd642f22d7ac83967c6df98ee97eeb5" ns3:_="">
    <xsd:import namespace="e64d5bf8-76a9-4184-a1a2-76a76aded0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d5bf8-76a9-4184-a1a2-76a76aded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8324-A39C-4C67-979B-C6CB7CA31E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F879B-DE66-473E-A1CF-36A5BD601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d5bf8-76a9-4184-a1a2-76a76aded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B591C-4687-416A-BA79-FCEAB22A14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9027AF-DF48-45F0-A531-305B3633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PhD Template.dotx</Template>
  <TotalTime>1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isa-template</dc:creator>
  <cp:keywords/>
  <dc:description/>
  <cp:lastModifiedBy>Nilesh Nawale</cp:lastModifiedBy>
  <cp:revision>2</cp:revision>
  <cp:lastPrinted>2020-11-26T10:19:00Z</cp:lastPrinted>
  <dcterms:created xsi:type="dcterms:W3CDTF">2021-11-22T09:43:00Z</dcterms:created>
  <dcterms:modified xsi:type="dcterms:W3CDTF">2021-11-22T09:43:00Z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0x01010029C1F45B7B7D58419419B54AE840C3A3</vt:lpwstr>
  </property>
</Properties>
</file>