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7BBF1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416"/>
        <w:gridCol w:w="911"/>
        <w:gridCol w:w="2877"/>
      </w:tblGrid>
      <w:tr w:rsidR="00127E4A" w:rsidRPr="008012A1" w14:paraId="22102532" w14:textId="77777777">
        <w:tc>
          <w:tcPr>
            <w:tcW w:w="0" w:type="auto"/>
          </w:tcPr>
          <w:p w14:paraId="0A61CC65" w14:textId="77777777" w:rsidR="005044A6" w:rsidRPr="0022554A" w:rsidRDefault="005044A6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64EAE8E0" w14:textId="77777777"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22F4BD55" w14:textId="6A2C5AEB" w:rsidR="005044A6" w:rsidRPr="0022554A" w:rsidRDefault="00F254A0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information</w:t>
            </w:r>
          </w:p>
        </w:tc>
      </w:tr>
      <w:tr w:rsidR="00127E4A" w:rsidRPr="008012A1" w14:paraId="61D18B4A" w14:textId="77777777" w:rsidTr="006C3049">
        <w:trPr>
          <w:trHeight w:val="900"/>
        </w:trPr>
        <w:tc>
          <w:tcPr>
            <w:tcW w:w="0" w:type="auto"/>
          </w:tcPr>
          <w:p w14:paraId="606FB54C" w14:textId="7FDBD8D7" w:rsidR="00F254A0" w:rsidRPr="002602FB" w:rsidRDefault="00F254A0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</w:tcPr>
          <w:p w14:paraId="388AFF0C" w14:textId="77777777" w:rsidR="00F254A0" w:rsidRPr="0022554A" w:rsidRDefault="00F254A0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3589430B" w14:textId="150F0D2F" w:rsidR="00F254A0" w:rsidRPr="0022554A" w:rsidRDefault="00F254A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>
              <w:rPr>
                <w:sz w:val="20"/>
              </w:rPr>
              <w:t>page 1</w:t>
            </w:r>
          </w:p>
          <w:p w14:paraId="4767526A" w14:textId="42A543BA" w:rsidR="00F254A0" w:rsidRPr="0022554A" w:rsidRDefault="00F254A0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F254A0">
              <w:rPr>
                <w:sz w:val="20"/>
              </w:rPr>
              <w:t xml:space="preserve"> </w:t>
            </w:r>
            <w:r>
              <w:rPr>
                <w:sz w:val="20"/>
              </w:rPr>
              <w:t>page 1</w:t>
            </w:r>
          </w:p>
        </w:tc>
      </w:tr>
      <w:tr w:rsidR="00D87AF7" w:rsidRPr="008012A1" w14:paraId="6A080121" w14:textId="77777777">
        <w:tc>
          <w:tcPr>
            <w:tcW w:w="0" w:type="auto"/>
            <w:gridSpan w:val="3"/>
          </w:tcPr>
          <w:p w14:paraId="5ED9F139" w14:textId="1E889AF0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r w:rsidRPr="0022554A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127E4A" w:rsidRPr="008012A1" w14:paraId="5D2ED2BF" w14:textId="77777777">
        <w:tc>
          <w:tcPr>
            <w:tcW w:w="0" w:type="auto"/>
          </w:tcPr>
          <w:p w14:paraId="50203EA1" w14:textId="11FBC973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22554A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22554A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000F990F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716F7D82" w14:textId="4EAEBA86" w:rsidR="000B6FD4" w:rsidRPr="0022554A" w:rsidRDefault="008E14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3, paragraph 1-2</w:t>
            </w:r>
            <w:r w:rsidR="00843044">
              <w:rPr>
                <w:sz w:val="20"/>
              </w:rPr>
              <w:t>, section1</w:t>
            </w:r>
          </w:p>
        </w:tc>
      </w:tr>
      <w:tr w:rsidR="00127E4A" w:rsidRPr="008012A1" w14:paraId="658BD886" w14:textId="77777777">
        <w:tc>
          <w:tcPr>
            <w:tcW w:w="0" w:type="auto"/>
          </w:tcPr>
          <w:p w14:paraId="6857CDDD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0B818762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033363E4" w14:textId="43B26954" w:rsidR="000B6FD4" w:rsidRPr="0022554A" w:rsidRDefault="008E14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D938C4">
              <w:rPr>
                <w:sz w:val="20"/>
              </w:rPr>
              <w:t>4</w:t>
            </w:r>
            <w:r>
              <w:rPr>
                <w:sz w:val="20"/>
              </w:rPr>
              <w:t xml:space="preserve">, paragraph </w:t>
            </w:r>
            <w:r w:rsidR="00843044">
              <w:rPr>
                <w:sz w:val="20"/>
              </w:rPr>
              <w:t>1, section1</w:t>
            </w:r>
          </w:p>
        </w:tc>
      </w:tr>
      <w:tr w:rsidR="00D87AF7" w:rsidRPr="008012A1" w14:paraId="7E1F7D6A" w14:textId="77777777">
        <w:tc>
          <w:tcPr>
            <w:tcW w:w="0" w:type="auto"/>
            <w:gridSpan w:val="3"/>
          </w:tcPr>
          <w:p w14:paraId="40FE7D73" w14:textId="6D572D5D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22554A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127E4A" w:rsidRPr="008012A1" w14:paraId="293B9D92" w14:textId="77777777">
        <w:tc>
          <w:tcPr>
            <w:tcW w:w="0" w:type="auto"/>
          </w:tcPr>
          <w:p w14:paraId="191B4724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4684FED4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7730E12E" w14:textId="57D6CA22" w:rsidR="000B6FD4" w:rsidRPr="0022554A" w:rsidRDefault="008E14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843044">
              <w:rPr>
                <w:sz w:val="20"/>
              </w:rPr>
              <w:t>5</w:t>
            </w:r>
            <w:r>
              <w:rPr>
                <w:sz w:val="20"/>
              </w:rPr>
              <w:t>, paragraph 1</w:t>
            </w:r>
            <w:r w:rsidR="00D938C4">
              <w:rPr>
                <w:sz w:val="20"/>
              </w:rPr>
              <w:t>-2</w:t>
            </w:r>
            <w:r w:rsidR="00843044">
              <w:rPr>
                <w:sz w:val="20"/>
              </w:rPr>
              <w:t>, section2.3</w:t>
            </w:r>
          </w:p>
        </w:tc>
      </w:tr>
      <w:tr w:rsidR="00127E4A" w:rsidRPr="008012A1" w14:paraId="6D442989" w14:textId="77777777">
        <w:tc>
          <w:tcPr>
            <w:tcW w:w="0" w:type="auto"/>
          </w:tcPr>
          <w:p w14:paraId="6F18A741" w14:textId="77777777" w:rsidR="008E14FB" w:rsidRPr="0022554A" w:rsidRDefault="008E14FB" w:rsidP="008E14F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1FD551D1" w14:textId="77777777" w:rsidR="008E14FB" w:rsidRPr="0022554A" w:rsidRDefault="008E14FB" w:rsidP="008E14FB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55B0734D" w14:textId="6D8C2BDC" w:rsidR="008E14FB" w:rsidRPr="0022554A" w:rsidRDefault="008E14FB" w:rsidP="008E14F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D938C4">
              <w:rPr>
                <w:sz w:val="20"/>
              </w:rPr>
              <w:t>4</w:t>
            </w:r>
            <w:r>
              <w:rPr>
                <w:sz w:val="20"/>
              </w:rPr>
              <w:t xml:space="preserve">, </w:t>
            </w:r>
            <w:r w:rsidR="00843044">
              <w:rPr>
                <w:sz w:val="20"/>
              </w:rPr>
              <w:t xml:space="preserve">paragraph 3, </w:t>
            </w:r>
            <w:r>
              <w:rPr>
                <w:sz w:val="20"/>
              </w:rPr>
              <w:t>section2.2</w:t>
            </w:r>
          </w:p>
        </w:tc>
      </w:tr>
      <w:bookmarkEnd w:id="23"/>
      <w:bookmarkEnd w:id="24"/>
      <w:tr w:rsidR="00127E4A" w:rsidRPr="008012A1" w14:paraId="01CFEF01" w14:textId="77777777">
        <w:tc>
          <w:tcPr>
            <w:tcW w:w="0" w:type="auto"/>
          </w:tcPr>
          <w:p w14:paraId="6AFA616E" w14:textId="77777777" w:rsidR="008E14FB" w:rsidRPr="0022554A" w:rsidRDefault="008E14FB" w:rsidP="00843044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2278B21F" w14:textId="77777777" w:rsidR="008E14FB" w:rsidRPr="0022554A" w:rsidRDefault="008E14FB" w:rsidP="00843044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0B561E2A" w14:textId="7E504D1A" w:rsidR="008E14FB" w:rsidRPr="0022554A" w:rsidRDefault="00843044" w:rsidP="0084304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4, paragraph 3, section2.2</w:t>
            </w:r>
          </w:p>
        </w:tc>
      </w:tr>
      <w:tr w:rsidR="00127E4A" w:rsidRPr="008012A1" w14:paraId="651B6A08" w14:textId="77777777">
        <w:tc>
          <w:tcPr>
            <w:tcW w:w="0" w:type="auto"/>
          </w:tcPr>
          <w:p w14:paraId="2110A041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6" w:colFirst="0" w:colLast="0"/>
            <w:bookmarkStart w:id="26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15E09B82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40C09F7B" w14:textId="77777777" w:rsidR="00494A5B" w:rsidRDefault="008E14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D938C4">
              <w:rPr>
                <w:sz w:val="20"/>
              </w:rPr>
              <w:t>5</w:t>
            </w:r>
            <w:r>
              <w:rPr>
                <w:sz w:val="20"/>
              </w:rPr>
              <w:t>, paragraph 3</w:t>
            </w:r>
            <w:r w:rsidR="00843044">
              <w:rPr>
                <w:sz w:val="20"/>
              </w:rPr>
              <w:t xml:space="preserve">, </w:t>
            </w:r>
          </w:p>
          <w:p w14:paraId="64BA960D" w14:textId="5A3F12C9" w:rsidR="00D87AF7" w:rsidRPr="0022554A" w:rsidRDefault="0084304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6, paragraph 1-2</w:t>
            </w:r>
          </w:p>
        </w:tc>
      </w:tr>
      <w:tr w:rsidR="00127E4A" w:rsidRPr="008012A1" w14:paraId="207D753E" w14:textId="77777777">
        <w:trPr>
          <w:trHeight w:val="294"/>
        </w:trPr>
        <w:tc>
          <w:tcPr>
            <w:tcW w:w="0" w:type="auto"/>
          </w:tcPr>
          <w:p w14:paraId="67BF91AA" w14:textId="5895AD3A" w:rsidR="009E0429" w:rsidRPr="0022554A" w:rsidRDefault="009E0429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7"/>
            <w:bookmarkStart w:id="28" w:name="italic18"/>
            <w:bookmarkEnd w:id="25"/>
            <w:bookmarkEnd w:id="26"/>
            <w:r w:rsidRPr="0022554A">
              <w:rPr>
                <w:bCs/>
                <w:sz w:val="20"/>
              </w:rPr>
              <w:t>Data sources/</w:t>
            </w:r>
            <w:bookmarkStart w:id="29" w:name="bold18"/>
            <w:bookmarkStart w:id="30" w:name="italic19"/>
            <w:bookmarkEnd w:id="27"/>
            <w:bookmarkEnd w:id="28"/>
            <w:r w:rsidR="00921BF8"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29"/>
            <w:bookmarkEnd w:id="30"/>
          </w:p>
        </w:tc>
        <w:tc>
          <w:tcPr>
            <w:tcW w:w="0" w:type="auto"/>
          </w:tcPr>
          <w:p w14:paraId="3B442204" w14:textId="77777777" w:rsidR="009E0429" w:rsidRPr="0022554A" w:rsidRDefault="009E0429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1" w:name="bold19"/>
            <w:r w:rsidRPr="0022554A">
              <w:rPr>
                <w:bCs/>
                <w:sz w:val="20"/>
              </w:rPr>
              <w:t>*</w:t>
            </w:r>
            <w:bookmarkEnd w:id="31"/>
          </w:p>
        </w:tc>
        <w:tc>
          <w:tcPr>
            <w:tcW w:w="0" w:type="auto"/>
          </w:tcPr>
          <w:p w14:paraId="3FD9C593" w14:textId="6E95FA18" w:rsidR="009E0429" w:rsidRPr="0022554A" w:rsidRDefault="00843044" w:rsidP="0084304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4, paragraph 3, section2.2</w:t>
            </w:r>
          </w:p>
        </w:tc>
      </w:tr>
      <w:tr w:rsidR="00127E4A" w:rsidRPr="008012A1" w14:paraId="5F972C13" w14:textId="77777777">
        <w:tc>
          <w:tcPr>
            <w:tcW w:w="0" w:type="auto"/>
          </w:tcPr>
          <w:p w14:paraId="08078107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2" w:name="bold20" w:colFirst="0" w:colLast="0"/>
            <w:bookmarkStart w:id="33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22ED912F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0EE76EED" w14:textId="3E84087C" w:rsidR="00D6407C" w:rsidRPr="0022554A" w:rsidRDefault="00F254A0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N/A</w:t>
            </w:r>
          </w:p>
        </w:tc>
      </w:tr>
      <w:tr w:rsidR="00127E4A" w:rsidRPr="008012A1" w14:paraId="3D65D555" w14:textId="77777777">
        <w:tc>
          <w:tcPr>
            <w:tcW w:w="0" w:type="auto"/>
          </w:tcPr>
          <w:p w14:paraId="4582B4A9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4" w:name="bold21" w:colFirst="0" w:colLast="0"/>
            <w:bookmarkStart w:id="35" w:name="italic21" w:colFirst="0" w:colLast="0"/>
            <w:bookmarkEnd w:id="32"/>
            <w:bookmarkEnd w:id="33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4259967B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01EEB36C" w14:textId="09779F45" w:rsidR="00D6407C" w:rsidRPr="0022554A" w:rsidRDefault="00843044" w:rsidP="0084304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4, paragraph 3, section2.2</w:t>
            </w:r>
          </w:p>
        </w:tc>
      </w:tr>
      <w:tr w:rsidR="00127E4A" w:rsidRPr="008012A1" w14:paraId="16DC7E5A" w14:textId="77777777">
        <w:tc>
          <w:tcPr>
            <w:tcW w:w="0" w:type="auto"/>
          </w:tcPr>
          <w:p w14:paraId="06B5DFF9" w14:textId="14B31F01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2"/>
            <w:bookmarkStart w:id="37" w:name="italic22"/>
            <w:bookmarkEnd w:id="34"/>
            <w:bookmarkEnd w:id="35"/>
            <w:r w:rsidRPr="0022554A">
              <w:rPr>
                <w:bCs/>
                <w:sz w:val="20"/>
              </w:rPr>
              <w:t>Quantitative</w:t>
            </w:r>
            <w:bookmarkStart w:id="38" w:name="bold23"/>
            <w:bookmarkStart w:id="39" w:name="italic23"/>
            <w:bookmarkEnd w:id="36"/>
            <w:bookmarkEnd w:id="37"/>
            <w:r w:rsidRPr="0022554A">
              <w:rPr>
                <w:bCs/>
                <w:sz w:val="20"/>
              </w:rPr>
              <w:t xml:space="preserve"> variables</w:t>
            </w:r>
            <w:bookmarkEnd w:id="38"/>
            <w:bookmarkEnd w:id="39"/>
          </w:p>
        </w:tc>
        <w:tc>
          <w:tcPr>
            <w:tcW w:w="0" w:type="auto"/>
          </w:tcPr>
          <w:p w14:paraId="0A5DFF85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48CDB9D7" w14:textId="77777777" w:rsidR="00494A5B" w:rsidRDefault="0084304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5, paragraph 3, </w:t>
            </w:r>
          </w:p>
          <w:p w14:paraId="53203D4C" w14:textId="38B31231" w:rsidR="00D6407C" w:rsidRPr="0022554A" w:rsidRDefault="0084304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6, paragraph 1-2</w:t>
            </w:r>
          </w:p>
        </w:tc>
      </w:tr>
      <w:tr w:rsidR="00127E4A" w:rsidRPr="008012A1" w14:paraId="09C8964C" w14:textId="77777777">
        <w:tc>
          <w:tcPr>
            <w:tcW w:w="0" w:type="auto"/>
          </w:tcPr>
          <w:p w14:paraId="23E81232" w14:textId="25DF8F5D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bookmarkStart w:id="40" w:name="italic24"/>
            <w:r w:rsidRPr="0022554A">
              <w:rPr>
                <w:sz w:val="20"/>
              </w:rPr>
              <w:t>Statistical</w:t>
            </w:r>
            <w:bookmarkStart w:id="41" w:name="italic25"/>
            <w:bookmarkEnd w:id="40"/>
            <w:r w:rsidRPr="0022554A">
              <w:rPr>
                <w:sz w:val="20"/>
              </w:rPr>
              <w:t xml:space="preserve"> methods</w:t>
            </w:r>
            <w:bookmarkEnd w:id="41"/>
          </w:p>
        </w:tc>
        <w:tc>
          <w:tcPr>
            <w:tcW w:w="0" w:type="auto"/>
          </w:tcPr>
          <w:p w14:paraId="190ED74B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69660487" w14:textId="241B7E62" w:rsidR="00D6407C" w:rsidRPr="0022554A" w:rsidRDefault="00D51E0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7, </w:t>
            </w:r>
            <w:r w:rsidR="00843044">
              <w:rPr>
                <w:sz w:val="20"/>
              </w:rPr>
              <w:t>paragraph 1</w:t>
            </w:r>
          </w:p>
        </w:tc>
      </w:tr>
      <w:tr w:rsidR="00D87AF7" w:rsidRPr="008012A1" w14:paraId="6EAABBB1" w14:textId="77777777">
        <w:tc>
          <w:tcPr>
            <w:tcW w:w="0" w:type="auto"/>
            <w:gridSpan w:val="3"/>
          </w:tcPr>
          <w:p w14:paraId="7A9CDBD7" w14:textId="47B87D40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42" w:name="bold28"/>
            <w:bookmarkStart w:id="43" w:name="italic30"/>
            <w:r w:rsidRPr="0022554A">
              <w:rPr>
                <w:sz w:val="20"/>
              </w:rPr>
              <w:t>Results</w:t>
            </w:r>
            <w:bookmarkEnd w:id="42"/>
            <w:bookmarkEnd w:id="43"/>
          </w:p>
        </w:tc>
      </w:tr>
      <w:tr w:rsidR="00127E4A" w:rsidRPr="008012A1" w14:paraId="1435D2E5" w14:textId="77777777">
        <w:tc>
          <w:tcPr>
            <w:tcW w:w="0" w:type="auto"/>
          </w:tcPr>
          <w:p w14:paraId="26EF676B" w14:textId="4561A0FB" w:rsidR="00D51E00" w:rsidRPr="0022554A" w:rsidRDefault="00D51E00" w:rsidP="00D51E00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9"/>
            <w:bookmarkStart w:id="45" w:name="italic31"/>
            <w:r w:rsidRPr="0022554A">
              <w:rPr>
                <w:bCs/>
                <w:sz w:val="20"/>
              </w:rPr>
              <w:t>Participants</w:t>
            </w:r>
            <w:bookmarkEnd w:id="44"/>
            <w:bookmarkEnd w:id="45"/>
          </w:p>
        </w:tc>
        <w:tc>
          <w:tcPr>
            <w:tcW w:w="0" w:type="auto"/>
          </w:tcPr>
          <w:p w14:paraId="495F3FEC" w14:textId="77777777" w:rsidR="00D51E00" w:rsidRPr="0022554A" w:rsidRDefault="00D51E00" w:rsidP="00D51E00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46" w:name="bold30"/>
            <w:r w:rsidRPr="0022554A">
              <w:rPr>
                <w:bCs/>
                <w:sz w:val="20"/>
              </w:rPr>
              <w:t>*</w:t>
            </w:r>
            <w:bookmarkEnd w:id="46"/>
          </w:p>
        </w:tc>
        <w:tc>
          <w:tcPr>
            <w:tcW w:w="0" w:type="auto"/>
          </w:tcPr>
          <w:p w14:paraId="66242895" w14:textId="7F6E69A1" w:rsidR="00D51E00" w:rsidRPr="0022554A" w:rsidRDefault="00D51E00" w:rsidP="00D51E0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7, paragraph 1</w:t>
            </w:r>
          </w:p>
        </w:tc>
      </w:tr>
      <w:tr w:rsidR="00127E4A" w:rsidRPr="008012A1" w14:paraId="6430B83A" w14:textId="77777777">
        <w:tc>
          <w:tcPr>
            <w:tcW w:w="0" w:type="auto"/>
          </w:tcPr>
          <w:p w14:paraId="008A7E96" w14:textId="1F244738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33"/>
            <w:bookmarkStart w:id="48" w:name="italic34"/>
            <w:r w:rsidRPr="0022554A">
              <w:rPr>
                <w:bCs/>
                <w:sz w:val="20"/>
              </w:rPr>
              <w:t>Descriptive</w:t>
            </w:r>
            <w:r w:rsidR="00666336" w:rsidRPr="0022554A">
              <w:rPr>
                <w:bCs/>
                <w:sz w:val="20"/>
              </w:rPr>
              <w:t xml:space="preserve"> </w:t>
            </w:r>
            <w:bookmarkStart w:id="49" w:name="bold34"/>
            <w:bookmarkStart w:id="50" w:name="italic35"/>
            <w:bookmarkEnd w:id="47"/>
            <w:bookmarkEnd w:id="48"/>
            <w:r w:rsidRPr="0022554A">
              <w:rPr>
                <w:bCs/>
                <w:sz w:val="20"/>
              </w:rPr>
              <w:t>data</w:t>
            </w:r>
            <w:bookmarkEnd w:id="49"/>
            <w:bookmarkEnd w:id="50"/>
          </w:p>
        </w:tc>
        <w:tc>
          <w:tcPr>
            <w:tcW w:w="0" w:type="auto"/>
          </w:tcPr>
          <w:p w14:paraId="5C26F697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51" w:name="bold35"/>
            <w:r w:rsidRPr="0022554A">
              <w:rPr>
                <w:bCs/>
                <w:sz w:val="20"/>
              </w:rPr>
              <w:t>*</w:t>
            </w:r>
            <w:bookmarkEnd w:id="51"/>
          </w:p>
        </w:tc>
        <w:tc>
          <w:tcPr>
            <w:tcW w:w="0" w:type="auto"/>
          </w:tcPr>
          <w:p w14:paraId="5DCEDE3D" w14:textId="65E3B112" w:rsidR="00D87AF7" w:rsidRPr="0022554A" w:rsidRDefault="00127E4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8, paragraph 1-2</w:t>
            </w:r>
          </w:p>
        </w:tc>
      </w:tr>
      <w:tr w:rsidR="00127E4A" w:rsidRPr="008012A1" w14:paraId="228EFFEF" w14:textId="77777777">
        <w:trPr>
          <w:trHeight w:val="295"/>
        </w:trPr>
        <w:tc>
          <w:tcPr>
            <w:tcW w:w="0" w:type="auto"/>
          </w:tcPr>
          <w:p w14:paraId="2AAE59D2" w14:textId="77777777"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38" w:colFirst="0" w:colLast="0"/>
            <w:bookmarkStart w:id="53" w:name="italic38" w:colFirst="0" w:colLast="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7DB895E4" w14:textId="77777777"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54" w:name="bold39"/>
            <w:r w:rsidRPr="0022554A">
              <w:rPr>
                <w:bCs/>
                <w:sz w:val="20"/>
              </w:rPr>
              <w:t>*</w:t>
            </w:r>
            <w:bookmarkEnd w:id="54"/>
          </w:p>
        </w:tc>
        <w:tc>
          <w:tcPr>
            <w:tcW w:w="0" w:type="auto"/>
          </w:tcPr>
          <w:p w14:paraId="2D5B4C68" w14:textId="6888B461" w:rsidR="00CB6CC8" w:rsidRPr="0022554A" w:rsidRDefault="00843044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27E4A" w:rsidRPr="008012A1" w14:paraId="062686F2" w14:textId="77777777">
        <w:tc>
          <w:tcPr>
            <w:tcW w:w="0" w:type="auto"/>
          </w:tcPr>
          <w:p w14:paraId="62FD389B" w14:textId="77777777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italic40" w:colFirst="0" w:colLast="0"/>
            <w:bookmarkStart w:id="56" w:name="bold41" w:colFirst="0" w:colLast="0"/>
            <w:bookmarkEnd w:id="52"/>
            <w:bookmarkEnd w:id="53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</w:tcPr>
          <w:p w14:paraId="277188C6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531A5E71" w14:textId="77777777" w:rsidR="00127E4A" w:rsidRPr="006149D3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8, paragraph 3-4,</w:t>
            </w:r>
          </w:p>
          <w:p w14:paraId="4998CE13" w14:textId="1A28F9F8" w:rsidR="00127E4A" w:rsidRPr="006149D3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9, paragraph 1-3</w:t>
            </w:r>
          </w:p>
        </w:tc>
      </w:tr>
      <w:tr w:rsidR="00127E4A" w:rsidRPr="008012A1" w14:paraId="2DBD85B4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110FC9" w14:textId="6C3CBCF2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italic43"/>
            <w:bookmarkStart w:id="58" w:name="bold44"/>
            <w:bookmarkEnd w:id="55"/>
            <w:bookmarkEnd w:id="56"/>
            <w:r w:rsidRPr="0022554A">
              <w:rPr>
                <w:bCs/>
                <w:sz w:val="20"/>
              </w:rPr>
              <w:t>Other analyses</w:t>
            </w:r>
            <w:bookmarkEnd w:id="57"/>
            <w:bookmarkEnd w:id="58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976B1D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F4E9E2" w14:textId="6469821D" w:rsidR="00127E4A" w:rsidRPr="0022554A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27E4A" w:rsidRPr="008012A1" w14:paraId="6F93577C" w14:textId="77777777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5ABF14F1" w14:textId="2001AF2A" w:rsidR="00127E4A" w:rsidRPr="0022554A" w:rsidRDefault="00127E4A" w:rsidP="00127E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9" w:name="italic44"/>
            <w:bookmarkStart w:id="60" w:name="bold45"/>
            <w:r w:rsidRPr="0022554A">
              <w:rPr>
                <w:sz w:val="20"/>
              </w:rPr>
              <w:t>Discussion</w:t>
            </w:r>
            <w:bookmarkEnd w:id="59"/>
            <w:bookmarkEnd w:id="60"/>
          </w:p>
        </w:tc>
      </w:tr>
      <w:tr w:rsidR="00127E4A" w:rsidRPr="008012A1" w14:paraId="16CF03AF" w14:textId="77777777">
        <w:tc>
          <w:tcPr>
            <w:tcW w:w="0" w:type="auto"/>
          </w:tcPr>
          <w:p w14:paraId="02902C82" w14:textId="77777777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italic45" w:colFirst="0" w:colLast="0"/>
            <w:bookmarkStart w:id="62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70081F76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02ABE078" w14:textId="470C4D9F" w:rsidR="00127E4A" w:rsidRPr="0022554A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10, paragraph 1</w:t>
            </w:r>
          </w:p>
        </w:tc>
      </w:tr>
      <w:tr w:rsidR="00127E4A" w:rsidRPr="008012A1" w14:paraId="78A0F6BC" w14:textId="77777777">
        <w:tc>
          <w:tcPr>
            <w:tcW w:w="0" w:type="auto"/>
          </w:tcPr>
          <w:p w14:paraId="1ECD0AE0" w14:textId="77777777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3" w:name="italic46" w:colFirst="0" w:colLast="0"/>
            <w:bookmarkStart w:id="64" w:name="bold47" w:colFirst="0" w:colLast="0"/>
            <w:bookmarkEnd w:id="61"/>
            <w:bookmarkEnd w:id="62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3B26E3A1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5DF7706D" w14:textId="25DF218D" w:rsidR="00127E4A" w:rsidRPr="0022554A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12, paragraph 2</w:t>
            </w:r>
          </w:p>
        </w:tc>
      </w:tr>
      <w:tr w:rsidR="00127E4A" w:rsidRPr="008012A1" w14:paraId="773CD6C8" w14:textId="77777777">
        <w:tc>
          <w:tcPr>
            <w:tcW w:w="0" w:type="auto"/>
          </w:tcPr>
          <w:p w14:paraId="52269523" w14:textId="77777777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5" w:name="italic47" w:colFirst="0" w:colLast="0"/>
            <w:bookmarkStart w:id="66" w:name="bold48" w:colFirst="0" w:colLast="0"/>
            <w:bookmarkEnd w:id="63"/>
            <w:bookmarkEnd w:id="64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2D344FE2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7F52051A" w14:textId="77777777" w:rsidR="00127E4A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10, paragraph 2-3,</w:t>
            </w:r>
          </w:p>
          <w:p w14:paraId="48B22D4C" w14:textId="77777777" w:rsidR="00127E4A" w:rsidRPr="008012A1" w:rsidRDefault="00127E4A" w:rsidP="00127E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8012A1">
              <w:rPr>
                <w:rFonts w:hint="eastAsia"/>
                <w:sz w:val="20"/>
                <w:lang w:eastAsia="zh-CN"/>
              </w:rPr>
              <w:t>p</w:t>
            </w:r>
            <w:r w:rsidRPr="008012A1">
              <w:rPr>
                <w:sz w:val="20"/>
                <w:lang w:eastAsia="zh-CN"/>
              </w:rPr>
              <w:t>age 11,</w:t>
            </w:r>
          </w:p>
          <w:p w14:paraId="4AE967B8" w14:textId="4A2EA390" w:rsidR="00127E4A" w:rsidRPr="008012A1" w:rsidRDefault="00127E4A" w:rsidP="00127E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8012A1">
              <w:rPr>
                <w:rFonts w:hint="eastAsia"/>
                <w:sz w:val="20"/>
                <w:lang w:eastAsia="zh-CN"/>
              </w:rPr>
              <w:t>p</w:t>
            </w:r>
            <w:r w:rsidRPr="008012A1">
              <w:rPr>
                <w:sz w:val="20"/>
                <w:lang w:eastAsia="zh-CN"/>
              </w:rPr>
              <w:t xml:space="preserve">age </w:t>
            </w:r>
            <w:proofErr w:type="gramStart"/>
            <w:r w:rsidRPr="008012A1">
              <w:rPr>
                <w:sz w:val="20"/>
                <w:lang w:eastAsia="zh-CN"/>
              </w:rPr>
              <w:t>12,paragraph</w:t>
            </w:r>
            <w:proofErr w:type="gramEnd"/>
            <w:r w:rsidRPr="008012A1">
              <w:rPr>
                <w:sz w:val="20"/>
                <w:lang w:eastAsia="zh-CN"/>
              </w:rPr>
              <w:t xml:space="preserve"> 1-2</w:t>
            </w:r>
          </w:p>
        </w:tc>
      </w:tr>
      <w:tr w:rsidR="00127E4A" w:rsidRPr="008012A1" w14:paraId="362D68CB" w14:textId="77777777">
        <w:tc>
          <w:tcPr>
            <w:tcW w:w="0" w:type="auto"/>
          </w:tcPr>
          <w:p w14:paraId="7408A7CC" w14:textId="77777777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italic48" w:colFirst="0" w:colLast="0"/>
            <w:bookmarkStart w:id="68" w:name="bold49" w:colFirst="0" w:colLast="0"/>
            <w:bookmarkEnd w:id="65"/>
            <w:bookmarkEnd w:id="66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B1A21BE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048D2768" w14:textId="655B7498" w:rsidR="00127E4A" w:rsidRPr="0022554A" w:rsidRDefault="00127E4A" w:rsidP="00127E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27E4A" w:rsidRPr="008012A1" w14:paraId="0D82456D" w14:textId="77777777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071A0D70" w14:textId="181829D8" w:rsidR="00127E4A" w:rsidRPr="0022554A" w:rsidRDefault="00127E4A" w:rsidP="00127E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69" w:name="italic49"/>
            <w:bookmarkStart w:id="70" w:name="bold50"/>
            <w:bookmarkEnd w:id="67"/>
            <w:bookmarkEnd w:id="68"/>
            <w:r w:rsidRPr="0022554A">
              <w:rPr>
                <w:sz w:val="20"/>
              </w:rPr>
              <w:t>Other information</w:t>
            </w:r>
            <w:bookmarkEnd w:id="69"/>
            <w:bookmarkEnd w:id="70"/>
          </w:p>
        </w:tc>
      </w:tr>
      <w:tr w:rsidR="00127E4A" w:rsidRPr="008012A1" w14:paraId="539C2B0F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AE21DD" w14:textId="77777777" w:rsidR="00127E4A" w:rsidRPr="0022554A" w:rsidRDefault="00127E4A" w:rsidP="00127E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italic50" w:colFirst="0" w:colLast="0"/>
            <w:bookmarkStart w:id="72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560F21" w14:textId="77777777" w:rsidR="00127E4A" w:rsidRPr="0022554A" w:rsidRDefault="00127E4A" w:rsidP="00127E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8F116B" w14:textId="3F86A76E" w:rsidR="00127E4A" w:rsidRPr="0022554A" w:rsidRDefault="00F24680" w:rsidP="00127E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p</w:t>
            </w:r>
            <w:r>
              <w:rPr>
                <w:rFonts w:hint="eastAsia"/>
                <w:sz w:val="20"/>
                <w:lang w:eastAsia="zh-CN"/>
              </w:rPr>
              <w:t>age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  <w:lang w:eastAsia="zh-CN"/>
              </w:rPr>
              <w:t>14</w:t>
            </w:r>
            <w:r>
              <w:rPr>
                <w:rFonts w:hint="eastAsia"/>
                <w:sz w:val="20"/>
                <w:lang w:eastAsia="zh-CN"/>
              </w:rPr>
              <w:t>，</w:t>
            </w:r>
            <w:r>
              <w:rPr>
                <w:rFonts w:hint="eastAsia"/>
                <w:sz w:val="20"/>
                <w:lang w:eastAsia="zh-CN"/>
              </w:rPr>
              <w:t>p</w:t>
            </w:r>
            <w:r>
              <w:rPr>
                <w:sz w:val="20"/>
                <w:lang w:eastAsia="zh-CN"/>
              </w:rPr>
              <w:t>aragraph 6</w:t>
            </w:r>
          </w:p>
        </w:tc>
      </w:tr>
      <w:bookmarkEnd w:id="71"/>
      <w:bookmarkEnd w:id="72"/>
    </w:tbl>
    <w:p w14:paraId="292CBB96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2226DF9" w14:textId="569C9A7F" w:rsidR="00A42352" w:rsidRPr="002602FB" w:rsidRDefault="00D87AF7" w:rsidP="002602FB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  <w:bookmarkStart w:id="73" w:name="_GoBack"/>
      <w:bookmarkEnd w:id="73"/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66178D" w14:textId="77777777" w:rsidR="00F260EC" w:rsidRDefault="00F260EC">
      <w:r>
        <w:separator/>
      </w:r>
    </w:p>
  </w:endnote>
  <w:endnote w:type="continuationSeparator" w:id="0">
    <w:p w14:paraId="266A62F0" w14:textId="77777777" w:rsidR="00F260EC" w:rsidRDefault="00F2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E5274" w14:textId="77777777"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92DEE60" w14:textId="77777777"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024277" w14:textId="77777777"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023BA">
      <w:rPr>
        <w:rStyle w:val="a8"/>
        <w:noProof/>
      </w:rPr>
      <w:t>1</w:t>
    </w:r>
    <w:r>
      <w:rPr>
        <w:rStyle w:val="a8"/>
      </w:rPr>
      <w:fldChar w:fldCharType="end"/>
    </w:r>
  </w:p>
  <w:p w14:paraId="4BBCA194" w14:textId="77777777"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D7C611" w14:textId="77777777" w:rsidR="00F260EC" w:rsidRDefault="00F260EC">
      <w:r>
        <w:separator/>
      </w:r>
    </w:p>
  </w:footnote>
  <w:footnote w:type="continuationSeparator" w:id="0">
    <w:p w14:paraId="76ECC277" w14:textId="77777777" w:rsidR="00F260EC" w:rsidRDefault="00F26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23515"/>
    <w:rsid w:val="00093E3A"/>
    <w:rsid w:val="000B6FD4"/>
    <w:rsid w:val="000E691B"/>
    <w:rsid w:val="000F26ED"/>
    <w:rsid w:val="001023BA"/>
    <w:rsid w:val="00110BFB"/>
    <w:rsid w:val="00127E4A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4A5B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012A1"/>
    <w:rsid w:val="00816966"/>
    <w:rsid w:val="00817D26"/>
    <w:rsid w:val="00821CD4"/>
    <w:rsid w:val="008423A7"/>
    <w:rsid w:val="00843044"/>
    <w:rsid w:val="008440CC"/>
    <w:rsid w:val="0089107E"/>
    <w:rsid w:val="00891604"/>
    <w:rsid w:val="008D225B"/>
    <w:rsid w:val="008E14F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51E00"/>
    <w:rsid w:val="00D6152F"/>
    <w:rsid w:val="00D6407C"/>
    <w:rsid w:val="00D87AF7"/>
    <w:rsid w:val="00D938C4"/>
    <w:rsid w:val="00DA120C"/>
    <w:rsid w:val="00DC4BEF"/>
    <w:rsid w:val="00E10628"/>
    <w:rsid w:val="00E144CD"/>
    <w:rsid w:val="00E2292B"/>
    <w:rsid w:val="00EA6E28"/>
    <w:rsid w:val="00F0752A"/>
    <w:rsid w:val="00F24680"/>
    <w:rsid w:val="00F254A0"/>
    <w:rsid w:val="00F260EC"/>
    <w:rsid w:val="00F378D0"/>
    <w:rsid w:val="00F76668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CC737F"/>
  <w15:chartTrackingRefBased/>
  <w15:docId w15:val="{CBFACB1A-BDCA-4636-A1B6-765D0EA21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10">
    <w:name w:val="副标题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rsid w:val="000B6FD4"/>
    <w:rPr>
      <w:color w:val="0000FF"/>
      <w:vertAlign w:val="superscript"/>
    </w:rPr>
  </w:style>
  <w:style w:type="character" w:customStyle="1" w:styleId="email">
    <w:name w:val="emai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rsid w:val="000B6FD4"/>
    <w:rPr>
      <w:i/>
      <w:iCs/>
    </w:rPr>
  </w:style>
  <w:style w:type="character" w:styleId="HTML2">
    <w:name w:val="HTML Code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rsid w:val="000B6FD4"/>
    <w:rPr>
      <w:i/>
      <w:iCs/>
    </w:rPr>
  </w:style>
  <w:style w:type="character" w:styleId="HTML4">
    <w:name w:val="HTML Keyboard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rsid w:val="000B6FD4"/>
    <w:rPr>
      <w:rFonts w:ascii="Courier New" w:hAnsi="Courier New"/>
    </w:rPr>
  </w:style>
  <w:style w:type="character" w:styleId="HTML7">
    <w:name w:val="HTML Typewriter"/>
    <w:rsid w:val="000B6FD4"/>
    <w:rPr>
      <w:rFonts w:ascii="Courier New" w:hAnsi="Courier New"/>
      <w:sz w:val="20"/>
      <w:szCs w:val="20"/>
    </w:rPr>
  </w:style>
  <w:style w:type="character" w:styleId="HTML8">
    <w:name w:val="HTML Variable"/>
    <w:rsid w:val="000B6FD4"/>
    <w:rPr>
      <w:i/>
      <w:iCs/>
    </w:rPr>
  </w:style>
  <w:style w:type="character" w:styleId="aff0">
    <w:name w:val="Hyperlink"/>
    <w:rsid w:val="000B6FD4"/>
    <w:rPr>
      <w:color w:val="0000FF"/>
      <w:u w:val="single"/>
    </w:rPr>
  </w:style>
  <w:style w:type="paragraph" w:styleId="11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1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customStyle="1" w:styleId="12">
    <w:name w:val="书目1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customStyle="1" w:styleId="13">
    <w:name w:val="引用1"/>
    <w:basedOn w:val="a1"/>
    <w:autoRedefine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a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2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xuehao h</cp:lastModifiedBy>
  <cp:revision>3</cp:revision>
  <cp:lastPrinted>2007-09-19T02:02:00Z</cp:lastPrinted>
  <dcterms:created xsi:type="dcterms:W3CDTF">2019-09-10T16:55:00Z</dcterms:created>
  <dcterms:modified xsi:type="dcterms:W3CDTF">2019-09-10T16:57:00Z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